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BC" w:rsidRDefault="00264B28" w:rsidP="008B76BC">
      <w:pPr>
        <w:pStyle w:val="Picture"/>
      </w:pPr>
      <w:r>
        <w:rPr>
          <w:noProof/>
          <w:color w:val="002060"/>
          <w:sz w:val="40"/>
        </w:rPr>
        <w:drawing>
          <wp:inline distT="0" distB="0" distL="0" distR="0" wp14:anchorId="39DD23C7" wp14:editId="73B24F7F">
            <wp:extent cx="2638425" cy="457200"/>
            <wp:effectExtent l="0" t="0" r="9525" b="0"/>
            <wp:docPr id="6" name="Picture 6"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B76BC" w:rsidRPr="00264B28" w:rsidRDefault="00264B28" w:rsidP="00264B28">
      <w:pPr>
        <w:pStyle w:val="Picture"/>
        <w:jc w:val="left"/>
        <w:rPr>
          <w:b/>
          <w:color w:val="002060"/>
          <w:sz w:val="40"/>
          <w:szCs w:val="40"/>
        </w:rPr>
      </w:pPr>
      <w:r w:rsidRPr="00264B28">
        <w:rPr>
          <w:b/>
          <w:color w:val="002060"/>
          <w:sz w:val="40"/>
          <w:szCs w:val="40"/>
        </w:rPr>
        <w:t>Activity 5.2b Introduction to CAD Modeling Skills</w:t>
      </w:r>
    </w:p>
    <w:p w:rsidR="008B76BC" w:rsidRDefault="008B76BC" w:rsidP="008B76BC">
      <w:pPr>
        <w:rPr>
          <w:sz w:val="20"/>
          <w:szCs w:val="20"/>
        </w:rPr>
      </w:pPr>
    </w:p>
    <w:p w:rsidR="008B58E3" w:rsidRPr="00264B28" w:rsidRDefault="008B58E3" w:rsidP="008B76BC">
      <w:pPr>
        <w:rPr>
          <w:sz w:val="20"/>
          <w:szCs w:val="20"/>
        </w:rPr>
      </w:pPr>
    </w:p>
    <w:p w:rsidR="008B76BC" w:rsidRPr="00264B28" w:rsidRDefault="008B76BC" w:rsidP="008B76BC">
      <w:pPr>
        <w:pStyle w:val="ActivitySection"/>
        <w:rPr>
          <w:sz w:val="28"/>
          <w:szCs w:val="28"/>
        </w:rPr>
      </w:pPr>
      <w:r w:rsidRPr="00264B28">
        <w:rPr>
          <w:sz w:val="28"/>
          <w:szCs w:val="28"/>
        </w:rPr>
        <w:t>Introduction</w:t>
      </w:r>
    </w:p>
    <w:p w:rsidR="002665DA" w:rsidRDefault="002665DA" w:rsidP="002665DA">
      <w:pPr>
        <w:pStyle w:val="ActivityBody0"/>
      </w:pPr>
      <w:r>
        <w:t xml:space="preserve">The capability of computers and software is astounding in some respects. For instance, </w:t>
      </w:r>
      <w:r w:rsidR="0014538A">
        <w:t xml:space="preserve">computers can generate </w:t>
      </w:r>
      <w:r>
        <w:t xml:space="preserve">a solid computer model using a 3D scanner to analyze an existing object or space. Likewise, internal body organs and tissue can be “seen” using technology such as Magnetic Resonance Imaging (MRI). </w:t>
      </w:r>
      <w:r w:rsidRPr="00830198">
        <w:t xml:space="preserve">Unfortunately, </w:t>
      </w:r>
      <w:r>
        <w:t xml:space="preserve">commercially available </w:t>
      </w:r>
      <w:r w:rsidRPr="00830198">
        <w:t xml:space="preserve">computer systems have not advanced to </w:t>
      </w:r>
      <w:r>
        <w:t>the extent that they can</w:t>
      </w:r>
      <w:r w:rsidRPr="00830198">
        <w:t xml:space="preserve"> </w:t>
      </w:r>
      <w:r>
        <w:t xml:space="preserve">document ideas and mental images from the human brain. </w:t>
      </w:r>
      <w:r w:rsidRPr="00830198">
        <w:t xml:space="preserve">For now </w:t>
      </w:r>
      <w:r>
        <w:t>engineers</w:t>
      </w:r>
      <w:r w:rsidRPr="00830198">
        <w:t xml:space="preserve"> must continue to express </w:t>
      </w:r>
      <w:r>
        <w:t>i</w:t>
      </w:r>
      <w:r w:rsidRPr="00830198">
        <w:t>deas as sketches</w:t>
      </w:r>
      <w:r>
        <w:t xml:space="preserve"> – hand drawn and computer generated</w:t>
      </w:r>
      <w:r w:rsidRPr="00830198">
        <w:t>.</w:t>
      </w:r>
    </w:p>
    <w:p w:rsidR="002665DA" w:rsidRDefault="002665DA" w:rsidP="002665DA">
      <w:pPr>
        <w:pStyle w:val="ActivityBody0"/>
      </w:pPr>
    </w:p>
    <w:p w:rsidR="002665DA" w:rsidRPr="00830198" w:rsidRDefault="002665DA" w:rsidP="00D245F4">
      <w:pPr>
        <w:pStyle w:val="ActivityBody0"/>
      </w:pPr>
      <w:r>
        <w:t xml:space="preserve">A CAD model can quickly display an engineer’s ideas in a realistic way. </w:t>
      </w:r>
      <w:r w:rsidR="0014538A">
        <w:t xml:space="preserve">And </w:t>
      </w:r>
      <w:r>
        <w:t>once an engineer has developed a model in CAD representing an idea, the idea can be shared much more easily with a wider audience.</w:t>
      </w:r>
      <w:r w:rsidR="00D245F4">
        <w:t xml:space="preserve"> </w:t>
      </w:r>
      <w:r w:rsidRPr="00830198">
        <w:t xml:space="preserve">As is the case with technical sketching, CAD models must begin as sketches of points, lines, </w:t>
      </w:r>
      <w:r w:rsidR="0014538A">
        <w:t xml:space="preserve">and </w:t>
      </w:r>
      <w:r w:rsidRPr="00830198">
        <w:t xml:space="preserve">shapes. </w:t>
      </w:r>
      <w:r w:rsidR="0014538A">
        <w:t xml:space="preserve">However, a computer model can be much more accurate and precise than </w:t>
      </w:r>
      <w:r w:rsidRPr="00830198">
        <w:t>a freehand sketch</w:t>
      </w:r>
      <w:r w:rsidR="0014538A">
        <w:t>.</w:t>
      </w:r>
      <w:r w:rsidRPr="00830198">
        <w:t xml:space="preserve"> The lines of a CAD sketch can be drawn perfectly straight</w:t>
      </w:r>
      <w:r w:rsidR="00651999">
        <w:t xml:space="preserve"> (or perfectly circular)</w:t>
      </w:r>
      <w:r w:rsidRPr="00830198">
        <w:t>, with start and end points that occur in exact locations in space. A line may also be given precise length through the use of dimensions. If more than one line is being sketched, they can be made perfectly parallel</w:t>
      </w:r>
      <w:r>
        <w:t xml:space="preserve"> or</w:t>
      </w:r>
      <w:r w:rsidRPr="00830198">
        <w:t xml:space="preserve"> perpendicular</w:t>
      </w:r>
      <w:r w:rsidR="0014538A">
        <w:t xml:space="preserve"> or shown at</w:t>
      </w:r>
      <w:r w:rsidRPr="00830198">
        <w:t xml:space="preserve"> a </w:t>
      </w:r>
      <w:r w:rsidR="0014538A">
        <w:t>precise</w:t>
      </w:r>
      <w:r w:rsidR="0014538A" w:rsidRPr="00830198">
        <w:t xml:space="preserve"> </w:t>
      </w:r>
      <w:r w:rsidRPr="00830198">
        <w:t>angle. CAD programs give designers the ability to sketch any kind of geometry</w:t>
      </w:r>
      <w:r w:rsidR="0014538A">
        <w:t xml:space="preserve"> and provide</w:t>
      </w:r>
      <w:r w:rsidR="00C8668B">
        <w:t xml:space="preserve"> </w:t>
      </w:r>
      <w:r w:rsidRPr="00830198">
        <w:t xml:space="preserve">the ability to </w:t>
      </w:r>
      <w:r>
        <w:t xml:space="preserve">dimension, extend, </w:t>
      </w:r>
      <w:r w:rsidRPr="00830198">
        <w:t>rotate, mirror, copy</w:t>
      </w:r>
      <w:r w:rsidR="0014538A">
        <w:t xml:space="preserve"> and paste</w:t>
      </w:r>
      <w:r w:rsidRPr="00830198">
        <w:t xml:space="preserve">, pattern, move, </w:t>
      </w:r>
      <w:r w:rsidR="0014538A">
        <w:t xml:space="preserve">and </w:t>
      </w:r>
      <w:r w:rsidRPr="00830198">
        <w:t>trim</w:t>
      </w:r>
      <w:r w:rsidR="0014538A">
        <w:t xml:space="preserve"> (to name a few tools) that geometry.</w:t>
      </w:r>
      <w:r w:rsidRPr="00830198">
        <w:t xml:space="preserve"> </w:t>
      </w:r>
      <w:r w:rsidR="00A37C63">
        <w:t>W</w:t>
      </w:r>
      <w:r w:rsidR="0014538A">
        <w:t>hereas hand</w:t>
      </w:r>
      <w:r w:rsidR="00A37C63">
        <w:t>-</w:t>
      </w:r>
      <w:r w:rsidR="0014538A">
        <w:t>drawn representati</w:t>
      </w:r>
      <w:r w:rsidR="00C8668B">
        <w:t>o</w:t>
      </w:r>
      <w:r w:rsidR="0014538A">
        <w:t>ns are made to appear three dimensional by the strategic placement of additiona</w:t>
      </w:r>
      <w:r w:rsidR="00C8668B">
        <w:t>l</w:t>
      </w:r>
      <w:r w:rsidR="0014538A">
        <w:t xml:space="preserve"> points, lines</w:t>
      </w:r>
      <w:r w:rsidR="00A37C63">
        <w:t>,</w:t>
      </w:r>
      <w:r w:rsidR="0014538A">
        <w:t xml:space="preserve"> and shapes, CAD sketches can be transformed into 3D models using featu</w:t>
      </w:r>
      <w:r w:rsidR="00651999">
        <w:t>res that appear to add and manip</w:t>
      </w:r>
      <w:r w:rsidR="0014538A">
        <w:t xml:space="preserve">ulate material. As a result, </w:t>
      </w:r>
      <w:r w:rsidR="00651999">
        <w:t xml:space="preserve">within the software </w:t>
      </w:r>
      <w:r w:rsidR="0014538A">
        <w:t>designers can extrude, revolve</w:t>
      </w:r>
      <w:r w:rsidR="00A37C63">
        <w:t>,</w:t>
      </w:r>
      <w:r w:rsidR="0014538A">
        <w:t xml:space="preserve"> or sweep a sketch such that the two dimensional </w:t>
      </w:r>
      <w:r w:rsidR="00651999">
        <w:t xml:space="preserve">sketch appears to become a solid form that can be electronically manipulated and viewed from any angle. </w:t>
      </w:r>
      <w:r w:rsidR="00A37C63">
        <w:t>O</w:t>
      </w:r>
      <w:r w:rsidR="00651999">
        <w:t xml:space="preserve">nce a 3D model is created, the solid form can be hollowed out or the edges can be rounded.   </w:t>
      </w:r>
    </w:p>
    <w:p w:rsidR="002665DA" w:rsidRPr="003759EE" w:rsidRDefault="002665DA" w:rsidP="002665DA"/>
    <w:p w:rsidR="00651999" w:rsidRDefault="002665DA" w:rsidP="00651999">
      <w:pPr>
        <w:pStyle w:val="ActivityBody"/>
      </w:pPr>
      <w:r w:rsidRPr="00830198">
        <w:t xml:space="preserve">The ability to realize CAD models through sequentially developing geometric sketches </w:t>
      </w:r>
      <w:r w:rsidR="00651999">
        <w:t xml:space="preserve">and generating 3D forms </w:t>
      </w:r>
      <w:r w:rsidRPr="00830198">
        <w:t xml:space="preserve">is a critical skill that designers in multiple engineering disciplines use </w:t>
      </w:r>
      <w:r>
        <w:t>in the process of converting</w:t>
      </w:r>
      <w:r w:rsidRPr="00830198">
        <w:t xml:space="preserve"> mental images into money</w:t>
      </w:r>
      <w:r>
        <w:t>-</w:t>
      </w:r>
      <w:r w:rsidRPr="00830198">
        <w:t>making products.</w:t>
      </w:r>
      <w:r w:rsidR="00651999" w:rsidRPr="00651999">
        <w:t xml:space="preserve"> </w:t>
      </w:r>
      <w:r w:rsidR="00651999">
        <w:t xml:space="preserve">In order to effectively use a CAD program as a design tool, a designer must be familiar with the use of the available tools and features within the software. This activity will help you to understand and utilize the most frequently used sketching and feature tools that are common to most CAD programs. </w:t>
      </w:r>
    </w:p>
    <w:p w:rsidR="000E312D" w:rsidRPr="00830198" w:rsidRDefault="000E312D" w:rsidP="002665DA">
      <w:pPr>
        <w:pStyle w:val="ActivityBody0"/>
      </w:pPr>
    </w:p>
    <w:p w:rsidR="008B76BC" w:rsidRPr="00264B28" w:rsidRDefault="008B76BC" w:rsidP="008B76BC">
      <w:pPr>
        <w:pStyle w:val="ActivitySection"/>
        <w:rPr>
          <w:sz w:val="28"/>
          <w:szCs w:val="28"/>
        </w:rPr>
      </w:pPr>
      <w:r w:rsidRPr="00264B28">
        <w:rPr>
          <w:sz w:val="28"/>
          <w:szCs w:val="28"/>
        </w:rPr>
        <w:t>Equipment</w:t>
      </w:r>
    </w:p>
    <w:p w:rsidR="004E52BB" w:rsidRDefault="004E52BB" w:rsidP="00CB4100">
      <w:pPr>
        <w:pStyle w:val="activitybullet0"/>
        <w:tabs>
          <w:tab w:val="clear" w:pos="1080"/>
          <w:tab w:val="num" w:pos="810"/>
        </w:tabs>
      </w:pPr>
      <w:r>
        <w:t>Computer with 3D CAD solid modeling program</w:t>
      </w:r>
    </w:p>
    <w:p w:rsidR="007152A4" w:rsidRDefault="00D14672" w:rsidP="00EF6354">
      <w:pPr>
        <w:pStyle w:val="activitybullet0"/>
        <w:tabs>
          <w:tab w:val="left" w:pos="6488"/>
        </w:tabs>
      </w:pPr>
      <w:r>
        <w:t xml:space="preserve">Dimensioned sketches of measured </w:t>
      </w:r>
      <w:r w:rsidR="008B58E3">
        <w:t>Mini Train Project Parts</w:t>
      </w:r>
    </w:p>
    <w:p w:rsidR="008B76BC" w:rsidRPr="00264B28" w:rsidRDefault="008B76BC" w:rsidP="008B76BC">
      <w:pPr>
        <w:pStyle w:val="ActivitySection"/>
        <w:tabs>
          <w:tab w:val="left" w:pos="6488"/>
        </w:tabs>
        <w:rPr>
          <w:sz w:val="28"/>
          <w:szCs w:val="28"/>
        </w:rPr>
      </w:pPr>
      <w:r w:rsidRPr="00264B28">
        <w:rPr>
          <w:sz w:val="28"/>
          <w:szCs w:val="28"/>
        </w:rPr>
        <w:lastRenderedPageBreak/>
        <w:t>Procedure</w:t>
      </w:r>
    </w:p>
    <w:p w:rsidR="00C212A4" w:rsidRDefault="00C212A4" w:rsidP="004E52BB">
      <w:pPr>
        <w:pStyle w:val="ActivityBody"/>
      </w:pPr>
      <w:r>
        <w:t>T</w:t>
      </w:r>
      <w:r w:rsidR="004E52BB">
        <w:t xml:space="preserve">he exercises </w:t>
      </w:r>
      <w:r w:rsidR="005D4CEC">
        <w:t xml:space="preserve">contained in this activity </w:t>
      </w:r>
      <w:r w:rsidR="004E52BB">
        <w:t>require the creation of new CAD file</w:t>
      </w:r>
      <w:r>
        <w:t>s</w:t>
      </w:r>
      <w:r w:rsidR="004E52BB">
        <w:t xml:space="preserve"> </w:t>
      </w:r>
      <w:r w:rsidR="005D4CEC">
        <w:t xml:space="preserve">in which you will </w:t>
      </w:r>
      <w:r>
        <w:t>reproduce</w:t>
      </w:r>
      <w:r w:rsidR="005D4CEC">
        <w:t xml:space="preserve"> sketches and </w:t>
      </w:r>
      <w:r w:rsidR="00AE067C">
        <w:t>forms</w:t>
      </w:r>
      <w:r w:rsidR="005D4CEC">
        <w:t xml:space="preserve"> represented in </w:t>
      </w:r>
      <w:r>
        <w:t xml:space="preserve">the displayed </w:t>
      </w:r>
      <w:r w:rsidR="005D4CEC">
        <w:t xml:space="preserve">mages. </w:t>
      </w:r>
      <w:r w:rsidR="004E52BB">
        <w:t xml:space="preserve">. </w:t>
      </w:r>
      <w:r>
        <w:t xml:space="preserve">Most of the CAD files created in this activity will be </w:t>
      </w:r>
      <w:r w:rsidR="008B58E3">
        <w:t xml:space="preserve">Mini Train Project </w:t>
      </w:r>
      <w:r>
        <w:t>part files.</w:t>
      </w:r>
    </w:p>
    <w:p w:rsidR="00C212A4" w:rsidRDefault="00C212A4" w:rsidP="004E52BB">
      <w:pPr>
        <w:pStyle w:val="ActivityBody"/>
      </w:pPr>
    </w:p>
    <w:p w:rsidR="004E52BB" w:rsidRDefault="00C212A4" w:rsidP="004E52BB">
      <w:pPr>
        <w:pStyle w:val="ActivityBody"/>
      </w:pPr>
      <w:r>
        <w:t xml:space="preserve">Before beginning this activity, create an electronic </w:t>
      </w:r>
      <w:r w:rsidR="008B58E3">
        <w:t>Mini Train P</w:t>
      </w:r>
      <w:r>
        <w:t xml:space="preserve">roject folder in which you will save all files associated with your </w:t>
      </w:r>
      <w:r w:rsidR="008B58E3">
        <w:t>Mini Train Project</w:t>
      </w:r>
      <w:r>
        <w:t xml:space="preserve">. Create a second electronic folder entitled Practice to </w:t>
      </w:r>
      <w:r w:rsidR="00AE067C">
        <w:t>store</w:t>
      </w:r>
      <w:r>
        <w:t xml:space="preserve"> non-</w:t>
      </w:r>
      <w:r w:rsidR="008B58E3" w:rsidRPr="008B58E3">
        <w:t xml:space="preserve"> </w:t>
      </w:r>
      <w:r w:rsidR="008B58E3">
        <w:t>Mini Train Project</w:t>
      </w:r>
      <w:r>
        <w:t xml:space="preserve"> part files. </w:t>
      </w:r>
      <w:r w:rsidR="004E52BB">
        <w:t xml:space="preserve">As you finish each </w:t>
      </w:r>
      <w:r w:rsidR="00C8668B">
        <w:t xml:space="preserve">exercise, </w:t>
      </w:r>
      <w:r w:rsidR="004E52BB">
        <w:t xml:space="preserve">save the </w:t>
      </w:r>
      <w:r>
        <w:t xml:space="preserve">associated </w:t>
      </w:r>
      <w:r w:rsidR="004E52BB">
        <w:t>CAD file</w:t>
      </w:r>
      <w:r>
        <w:t xml:space="preserve"> </w:t>
      </w:r>
      <w:r w:rsidR="00C8668B">
        <w:t xml:space="preserve">in the appropriate folder. </w:t>
      </w:r>
      <w:r>
        <w:t xml:space="preserve">It is important that all </w:t>
      </w:r>
      <w:r w:rsidR="008B58E3">
        <w:t>Mini Train Project</w:t>
      </w:r>
      <w:r>
        <w:t xml:space="preserve"> parts be saved to a single project folder for later use.</w:t>
      </w:r>
    </w:p>
    <w:p w:rsidR="00251988" w:rsidRDefault="00251988" w:rsidP="004E52BB">
      <w:pPr>
        <w:pStyle w:val="ActivityBodyBold"/>
      </w:pPr>
    </w:p>
    <w:p w:rsidR="009806CA" w:rsidRDefault="009806CA" w:rsidP="00356622">
      <w:pPr>
        <w:pStyle w:val="ActivityBodyBold"/>
        <w:ind w:left="0"/>
      </w:pPr>
    </w:p>
    <w:p w:rsidR="009806CA" w:rsidRDefault="009806CA" w:rsidP="00356622">
      <w:pPr>
        <w:pStyle w:val="ActivityBodyBold"/>
        <w:ind w:left="0"/>
      </w:pPr>
      <w:r>
        <w:tab/>
      </w:r>
      <w:r w:rsidRPr="009806CA">
        <w:rPr>
          <w:u w:val="single"/>
        </w:rPr>
        <w:t>Sketch Tools</w:t>
      </w:r>
      <w:r>
        <w:t xml:space="preserve"> </w:t>
      </w:r>
      <w:r w:rsidRPr="00AE067C">
        <w:rPr>
          <w:b w:val="0"/>
        </w:rPr>
        <w:t>– These are suggested tools for this activity</w:t>
      </w:r>
    </w:p>
    <w:p w:rsidR="009806CA" w:rsidRDefault="009806CA" w:rsidP="009806CA">
      <w:pPr>
        <w:pStyle w:val="ActivityBodyBold"/>
        <w:numPr>
          <w:ilvl w:val="0"/>
          <w:numId w:val="48"/>
        </w:numPr>
      </w:pPr>
      <w:r>
        <w:t>Rectangle Tool</w:t>
      </w:r>
    </w:p>
    <w:p w:rsidR="009806CA" w:rsidRDefault="009806CA" w:rsidP="009806CA">
      <w:pPr>
        <w:pStyle w:val="ActivityBodyBold"/>
        <w:numPr>
          <w:ilvl w:val="0"/>
          <w:numId w:val="48"/>
        </w:numPr>
      </w:pPr>
      <w:r>
        <w:t>Fillet</w:t>
      </w:r>
    </w:p>
    <w:p w:rsidR="009806CA" w:rsidRPr="00AE067C" w:rsidRDefault="009806CA" w:rsidP="009806CA">
      <w:pPr>
        <w:pStyle w:val="ActivityBodyBold"/>
        <w:numPr>
          <w:ilvl w:val="0"/>
          <w:numId w:val="48"/>
        </w:numPr>
        <w:rPr>
          <w:b w:val="0"/>
        </w:rPr>
      </w:pPr>
      <w:r w:rsidRPr="00AE067C">
        <w:rPr>
          <w:b w:val="0"/>
        </w:rPr>
        <w:t>Gen</w:t>
      </w:r>
      <w:r w:rsidR="00344E99" w:rsidRPr="00AE067C">
        <w:rPr>
          <w:b w:val="0"/>
        </w:rPr>
        <w:t>eral</w:t>
      </w:r>
      <w:r w:rsidRPr="00AE067C">
        <w:rPr>
          <w:b w:val="0"/>
        </w:rPr>
        <w:t xml:space="preserve"> Dimensioning (Numeric Constraints) Size </w:t>
      </w:r>
      <w:r w:rsidR="009479A4">
        <w:rPr>
          <w:b w:val="0"/>
        </w:rPr>
        <w:t>and</w:t>
      </w:r>
      <w:r w:rsidRPr="00AE067C">
        <w:rPr>
          <w:b w:val="0"/>
        </w:rPr>
        <w:t xml:space="preserve"> Location</w:t>
      </w:r>
    </w:p>
    <w:p w:rsidR="009806CA" w:rsidRPr="00AE067C" w:rsidRDefault="009806CA" w:rsidP="009806CA">
      <w:pPr>
        <w:pStyle w:val="ActivityBodyBold"/>
        <w:numPr>
          <w:ilvl w:val="0"/>
          <w:numId w:val="48"/>
        </w:numPr>
        <w:rPr>
          <w:b w:val="0"/>
        </w:rPr>
      </w:pPr>
      <w:r w:rsidRPr="00AE067C">
        <w:rPr>
          <w:b w:val="0"/>
        </w:rPr>
        <w:t>Adding new sketches to same part</w:t>
      </w:r>
    </w:p>
    <w:p w:rsidR="00853357" w:rsidRDefault="00853357" w:rsidP="009806CA">
      <w:pPr>
        <w:pStyle w:val="ActivityBodyBold"/>
        <w:numPr>
          <w:ilvl w:val="0"/>
          <w:numId w:val="48"/>
        </w:numPr>
      </w:pPr>
      <w:r>
        <w:t>Text</w:t>
      </w:r>
    </w:p>
    <w:p w:rsidR="009806CA" w:rsidRDefault="009806CA" w:rsidP="009806CA">
      <w:pPr>
        <w:pStyle w:val="ActivityBodyBold"/>
        <w:ind w:left="0" w:firstLine="720"/>
        <w:rPr>
          <w:u w:val="single"/>
        </w:rPr>
      </w:pPr>
    </w:p>
    <w:p w:rsidR="009806CA" w:rsidRDefault="009806CA" w:rsidP="009806CA">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9806CA" w:rsidRDefault="009806CA" w:rsidP="009806CA">
      <w:pPr>
        <w:pStyle w:val="ActivityBodyBold"/>
        <w:numPr>
          <w:ilvl w:val="0"/>
          <w:numId w:val="48"/>
        </w:numPr>
      </w:pPr>
      <w:r>
        <w:t xml:space="preserve">Extrude </w:t>
      </w:r>
      <w:r w:rsidRPr="00921C9F">
        <w:rPr>
          <w:b w:val="0"/>
        </w:rPr>
        <w:t xml:space="preserve">(Add/join </w:t>
      </w:r>
      <w:r w:rsidR="009479A4">
        <w:rPr>
          <w:b w:val="0"/>
        </w:rPr>
        <w:t>and</w:t>
      </w:r>
      <w:r w:rsidRPr="00921C9F">
        <w:rPr>
          <w:b w:val="0"/>
        </w:rPr>
        <w:t xml:space="preserve"> Cut)</w:t>
      </w:r>
    </w:p>
    <w:p w:rsidR="00853357" w:rsidRDefault="00853357" w:rsidP="009806CA">
      <w:pPr>
        <w:pStyle w:val="ActivityBodyBold"/>
        <w:numPr>
          <w:ilvl w:val="0"/>
          <w:numId w:val="48"/>
        </w:numPr>
      </w:pPr>
      <w:r>
        <w:t>Emboss</w:t>
      </w:r>
    </w:p>
    <w:p w:rsidR="00853357" w:rsidRDefault="008179A9" w:rsidP="009806CA">
      <w:pPr>
        <w:pStyle w:val="ActivityBodyBold"/>
        <w:numPr>
          <w:ilvl w:val="0"/>
          <w:numId w:val="48"/>
        </w:numPr>
        <w:rPr>
          <w:b w:val="0"/>
        </w:rPr>
      </w:pPr>
      <w:r>
        <w:rPr>
          <w:b w:val="0"/>
        </w:rPr>
        <w:t>Emboss</w:t>
      </w:r>
    </w:p>
    <w:p w:rsidR="008179A9" w:rsidRPr="00921C9F" w:rsidRDefault="008179A9" w:rsidP="009806CA">
      <w:pPr>
        <w:pStyle w:val="ActivityBodyBold"/>
        <w:numPr>
          <w:ilvl w:val="0"/>
          <w:numId w:val="48"/>
        </w:numPr>
        <w:rPr>
          <w:b w:val="0"/>
        </w:rPr>
      </w:pPr>
      <w:r>
        <w:rPr>
          <w:b w:val="0"/>
        </w:rPr>
        <w:t>Properties (Face Appearance)</w:t>
      </w:r>
    </w:p>
    <w:p w:rsidR="00901FB8" w:rsidRDefault="00901FB8" w:rsidP="000D44E8">
      <w:pPr>
        <w:pStyle w:val="ActivityBodyBold"/>
      </w:pPr>
    </w:p>
    <w:p w:rsidR="008B58E3" w:rsidRDefault="000D13F9" w:rsidP="008B58E3">
      <w:pPr>
        <w:pStyle w:val="ActivityNumbers"/>
      </w:pPr>
      <w:r>
        <w:t>Reproduce the sketch below</w:t>
      </w:r>
      <w:r w:rsidR="008A5910">
        <w:t xml:space="preserve"> for the Mini Train Project Linkage Arm</w:t>
      </w:r>
      <w:r>
        <w:t xml:space="preserve">. </w:t>
      </w:r>
      <w:r w:rsidR="008B58E3">
        <w:t xml:space="preserve">Save the file as </w:t>
      </w:r>
      <w:proofErr w:type="spellStart"/>
      <w:r w:rsidR="008A5910">
        <w:t>LinkageArm</w:t>
      </w:r>
      <w:r w:rsidR="008B58E3">
        <w:t>YourIntitials.ipt</w:t>
      </w:r>
      <w:proofErr w:type="spellEnd"/>
      <w:r w:rsidR="008A5910">
        <w:t xml:space="preserve"> in your Mini Train Project Folder</w:t>
      </w:r>
    </w:p>
    <w:p w:rsidR="008B58E3" w:rsidRDefault="008A5910" w:rsidP="008A5910">
      <w:pPr>
        <w:pStyle w:val="ActivityNumbers"/>
        <w:numPr>
          <w:ilvl w:val="0"/>
          <w:numId w:val="0"/>
        </w:numPr>
        <w:ind w:left="360" w:hanging="360"/>
        <w:rPr>
          <w:noProof/>
        </w:rPr>
      </w:pPr>
      <w:r>
        <w:rPr>
          <w:noProof/>
        </w:rPr>
        <w:drawing>
          <wp:inline distT="0" distB="0" distL="0" distR="0" wp14:anchorId="7AC0A9E4" wp14:editId="4E2E5478">
            <wp:extent cx="5943600" cy="3059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59430"/>
                    </a:xfrm>
                    <a:prstGeom prst="rect">
                      <a:avLst/>
                    </a:prstGeom>
                  </pic:spPr>
                </pic:pic>
              </a:graphicData>
            </a:graphic>
          </wp:inline>
        </w:drawing>
      </w:r>
    </w:p>
    <w:p w:rsidR="008B58E3" w:rsidRDefault="008B58E3">
      <w:pPr>
        <w:rPr>
          <w:rFonts w:cs="Arial"/>
          <w:b/>
          <w:sz w:val="28"/>
          <w:szCs w:val="28"/>
        </w:rPr>
      </w:pPr>
    </w:p>
    <w:p w:rsidR="00853357" w:rsidRPr="00264B28" w:rsidRDefault="00853357" w:rsidP="000B2CDD">
      <w:pPr>
        <w:pStyle w:val="ActivityBodyBold"/>
        <w:spacing w:after="120"/>
        <w:ind w:left="0"/>
        <w:rPr>
          <w:sz w:val="28"/>
          <w:szCs w:val="28"/>
        </w:rPr>
      </w:pPr>
      <w:r w:rsidRPr="00264B28">
        <w:rPr>
          <w:sz w:val="28"/>
          <w:szCs w:val="28"/>
        </w:rPr>
        <w:lastRenderedPageBreak/>
        <w:t>Text and Emboss</w:t>
      </w:r>
    </w:p>
    <w:p w:rsidR="00853357" w:rsidRDefault="00344E99" w:rsidP="00853357">
      <w:pPr>
        <w:pStyle w:val="ActivityNumbers"/>
        <w:tabs>
          <w:tab w:val="num" w:pos="180"/>
        </w:tabs>
      </w:pPr>
      <w:r>
        <w:t xml:space="preserve">Emboss </w:t>
      </w:r>
      <w:r w:rsidR="008B58E3">
        <w:t>your</w:t>
      </w:r>
      <w:r>
        <w:t xml:space="preserve"> name on the 3D model </w:t>
      </w:r>
      <w:r w:rsidR="008B58E3">
        <w:t>that you just created.</w:t>
      </w:r>
    </w:p>
    <w:tbl>
      <w:tblPr>
        <w:tblStyle w:val="TableGrid"/>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470"/>
      </w:tblGrid>
      <w:tr w:rsidR="000E19BF" w:rsidTr="00921C9F">
        <w:trPr>
          <w:jc w:val="center"/>
        </w:trPr>
        <w:tc>
          <w:tcPr>
            <w:tcW w:w="3606" w:type="dxa"/>
          </w:tcPr>
          <w:p w:rsidR="00853357" w:rsidRDefault="000E19BF" w:rsidP="00DB4A05">
            <w:pPr>
              <w:pStyle w:val="PictureCentered"/>
              <w:rPr>
                <w:color w:val="FF0000"/>
              </w:rPr>
            </w:pPr>
            <w:r>
              <w:rPr>
                <w:noProof/>
              </w:rPr>
              <w:drawing>
                <wp:inline distT="0" distB="0" distL="0" distR="0" wp14:anchorId="729E83A7" wp14:editId="48065EAB">
                  <wp:extent cx="3038475" cy="362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2846" cy="380685"/>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1. </w:t>
            </w:r>
            <w:r w:rsidRPr="002E10D8">
              <w:rPr>
                <w:color w:val="000000" w:themeColor="text1"/>
              </w:rPr>
              <w:t xml:space="preserve">Create a sketch and use the Text tool to write </w:t>
            </w:r>
            <w:r w:rsidR="00A86A41">
              <w:rPr>
                <w:color w:val="000000" w:themeColor="text1"/>
              </w:rPr>
              <w:t>your name</w:t>
            </w:r>
            <w:r w:rsidR="00344E99">
              <w:rPr>
                <w:color w:val="000000" w:themeColor="text1"/>
              </w:rPr>
              <w:t xml:space="preserve">. </w:t>
            </w:r>
            <w:r w:rsidRPr="002E10D8">
              <w:rPr>
                <w:color w:val="000000" w:themeColor="text1"/>
              </w:rPr>
              <w:t xml:space="preserve">Place the sketch in the </w:t>
            </w:r>
            <w:r w:rsidR="00A86A41">
              <w:rPr>
                <w:color w:val="000000" w:themeColor="text1"/>
              </w:rPr>
              <w:t xml:space="preserve">middle of your </w:t>
            </w:r>
            <w:r w:rsidR="008A5910">
              <w:rPr>
                <w:color w:val="000000" w:themeColor="text1"/>
              </w:rPr>
              <w:t>linkage arm</w:t>
            </w:r>
          </w:p>
          <w:p w:rsidR="00853357" w:rsidRDefault="00853357" w:rsidP="00DB4A05">
            <w:pPr>
              <w:pStyle w:val="PictureCentered"/>
              <w:rPr>
                <w:color w:val="FF0000"/>
              </w:rPr>
            </w:pPr>
          </w:p>
        </w:tc>
        <w:tc>
          <w:tcPr>
            <w:tcW w:w="5484" w:type="dxa"/>
          </w:tcPr>
          <w:p w:rsidR="00853357" w:rsidRDefault="000E19BF" w:rsidP="00DB4A05">
            <w:pPr>
              <w:pStyle w:val="PictureCentered"/>
              <w:rPr>
                <w:color w:val="FF0000"/>
              </w:rPr>
            </w:pPr>
            <w:r>
              <w:rPr>
                <w:noProof/>
              </w:rPr>
              <w:drawing>
                <wp:inline distT="0" distB="0" distL="0" distR="0" wp14:anchorId="6630BF9B" wp14:editId="658C83A0">
                  <wp:extent cx="2795335" cy="16478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5932" cy="1654072"/>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2. </w:t>
            </w:r>
            <w:r w:rsidRPr="003B6CE4">
              <w:rPr>
                <w:color w:val="000000" w:themeColor="text1"/>
              </w:rPr>
              <w:t xml:space="preserve">Use the </w:t>
            </w:r>
            <w:r w:rsidRPr="00921C9F">
              <w:rPr>
                <w:b/>
                <w:color w:val="000000" w:themeColor="text1"/>
              </w:rPr>
              <w:t>Emboss</w:t>
            </w:r>
            <w:r w:rsidRPr="003B6CE4">
              <w:rPr>
                <w:color w:val="000000" w:themeColor="text1"/>
              </w:rPr>
              <w:t xml:space="preserve"> features to create raised letters. Use a depth of 0.02 inches.</w:t>
            </w:r>
          </w:p>
          <w:p w:rsidR="005C0C9A" w:rsidRDefault="005C0C9A" w:rsidP="00650703">
            <w:pPr>
              <w:pStyle w:val="PictureCentered"/>
              <w:jc w:val="left"/>
              <w:rPr>
                <w:color w:val="FF0000"/>
              </w:rPr>
            </w:pPr>
          </w:p>
        </w:tc>
      </w:tr>
      <w:tr w:rsidR="000E19BF" w:rsidTr="00921C9F">
        <w:trPr>
          <w:jc w:val="center"/>
        </w:trPr>
        <w:tc>
          <w:tcPr>
            <w:tcW w:w="3606" w:type="dxa"/>
          </w:tcPr>
          <w:p w:rsidR="00853357" w:rsidRDefault="000E19BF" w:rsidP="00DB4A05">
            <w:pPr>
              <w:pStyle w:val="PictureCentered"/>
              <w:rPr>
                <w:color w:val="FF0000"/>
              </w:rPr>
            </w:pPr>
            <w:r>
              <w:rPr>
                <w:noProof/>
              </w:rPr>
              <w:drawing>
                <wp:inline distT="0" distB="0" distL="0" distR="0" wp14:anchorId="09E0CAEC" wp14:editId="0EA7660C">
                  <wp:extent cx="3215247" cy="21050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9505" cy="2114360"/>
                          </a:xfrm>
                          <a:prstGeom prst="rect">
                            <a:avLst/>
                          </a:prstGeom>
                        </pic:spPr>
                      </pic:pic>
                    </a:graphicData>
                  </a:graphic>
                </wp:inline>
              </w:drawing>
            </w:r>
          </w:p>
          <w:p w:rsidR="00853357" w:rsidRDefault="00853357" w:rsidP="005C0C9A">
            <w:pPr>
              <w:pStyle w:val="PictureCentered"/>
              <w:jc w:val="left"/>
              <w:rPr>
                <w:color w:val="FF0000"/>
              </w:rPr>
            </w:pPr>
            <w:r>
              <w:rPr>
                <w:color w:val="000000" w:themeColor="text1"/>
              </w:rPr>
              <w:t xml:space="preserve">3. </w:t>
            </w:r>
            <w:r w:rsidRPr="003B6CE4">
              <w:rPr>
                <w:color w:val="000000" w:themeColor="text1"/>
              </w:rPr>
              <w:t>“Paint” the surface of the embossed letters by changing the face color style of the surface. Select the surfaces of the letters, right click, select Properties</w:t>
            </w:r>
            <w:r w:rsidR="008D1CDD">
              <w:rPr>
                <w:color w:val="000000" w:themeColor="text1"/>
              </w:rPr>
              <w:t>,</w:t>
            </w:r>
            <w:r w:rsidRPr="003B6CE4">
              <w:rPr>
                <w:color w:val="000000" w:themeColor="text1"/>
              </w:rPr>
              <w:t xml:space="preserve"> and then choose </w:t>
            </w:r>
            <w:r w:rsidR="005C0C9A">
              <w:rPr>
                <w:color w:val="000000" w:themeColor="text1"/>
              </w:rPr>
              <w:t>an option from</w:t>
            </w:r>
            <w:r w:rsidRPr="003B6CE4">
              <w:rPr>
                <w:color w:val="000000" w:themeColor="text1"/>
              </w:rPr>
              <w:t xml:space="preserve"> the list of colors.</w:t>
            </w:r>
          </w:p>
        </w:tc>
        <w:tc>
          <w:tcPr>
            <w:tcW w:w="5484" w:type="dxa"/>
          </w:tcPr>
          <w:p w:rsidR="00853357" w:rsidRDefault="000E19BF" w:rsidP="00DB4A05">
            <w:pPr>
              <w:pStyle w:val="PictureCentered"/>
              <w:rPr>
                <w:color w:val="FF0000"/>
              </w:rPr>
            </w:pPr>
            <w:r>
              <w:rPr>
                <w:noProof/>
              </w:rPr>
              <w:drawing>
                <wp:inline distT="0" distB="0" distL="0" distR="0" wp14:anchorId="7A540517" wp14:editId="716B49DD">
                  <wp:extent cx="2590800" cy="196081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6129" cy="1972416"/>
                          </a:xfrm>
                          <a:prstGeom prst="rect">
                            <a:avLst/>
                          </a:prstGeom>
                        </pic:spPr>
                      </pic:pic>
                    </a:graphicData>
                  </a:graphic>
                </wp:inline>
              </w:drawing>
            </w:r>
          </w:p>
          <w:p w:rsidR="00853357" w:rsidRDefault="00853357" w:rsidP="008A5910">
            <w:pPr>
              <w:pStyle w:val="PictureCentered"/>
              <w:jc w:val="left"/>
              <w:rPr>
                <w:color w:val="FF0000"/>
              </w:rPr>
            </w:pPr>
            <w:r>
              <w:rPr>
                <w:color w:val="000000" w:themeColor="text1"/>
              </w:rPr>
              <w:t xml:space="preserve">4. </w:t>
            </w:r>
            <w:r w:rsidRPr="003B6CE4">
              <w:rPr>
                <w:color w:val="000000" w:themeColor="text1"/>
              </w:rPr>
              <w:t>Finished letters.</w:t>
            </w:r>
            <w:r w:rsidR="008A5910">
              <w:rPr>
                <w:color w:val="000000" w:themeColor="text1"/>
              </w:rPr>
              <w:t xml:space="preserve"> Save the file.</w:t>
            </w:r>
          </w:p>
        </w:tc>
      </w:tr>
    </w:tbl>
    <w:p w:rsidR="000D44E8" w:rsidRDefault="000D44E8" w:rsidP="004E52BB">
      <w:pPr>
        <w:pStyle w:val="ActivityBodyBold"/>
      </w:pPr>
    </w:p>
    <w:p w:rsidR="001E3B79" w:rsidRPr="00681103" w:rsidRDefault="001E3B79" w:rsidP="001E3B79"/>
    <w:p w:rsidR="005C0C9A" w:rsidRDefault="005C0C9A">
      <w:pPr>
        <w:rPr>
          <w:rFonts w:cs="Arial"/>
          <w:b/>
          <w:sz w:val="28"/>
          <w:szCs w:val="28"/>
        </w:rPr>
      </w:pPr>
      <w:r>
        <w:rPr>
          <w:sz w:val="28"/>
          <w:szCs w:val="28"/>
        </w:rPr>
        <w:br w:type="page"/>
      </w:r>
    </w:p>
    <w:p w:rsidR="00E6610D" w:rsidRPr="00264B28" w:rsidRDefault="00566F68" w:rsidP="003F759F">
      <w:pPr>
        <w:pStyle w:val="ActivityBodyBold"/>
        <w:spacing w:after="120"/>
        <w:ind w:left="0"/>
        <w:rPr>
          <w:sz w:val="28"/>
          <w:szCs w:val="28"/>
        </w:rPr>
      </w:pPr>
      <w:r>
        <w:rPr>
          <w:sz w:val="28"/>
          <w:szCs w:val="28"/>
        </w:rPr>
        <w:lastRenderedPageBreak/>
        <w:t>Mini Train Project – Cow Catcher</w:t>
      </w:r>
    </w:p>
    <w:p w:rsidR="00B56F9E" w:rsidRDefault="00B56F9E" w:rsidP="00DD3D46">
      <w:pPr>
        <w:pStyle w:val="ActivityBodyBold"/>
        <w:ind w:left="1080"/>
      </w:pPr>
    </w:p>
    <w:p w:rsidR="000E0D4E" w:rsidRDefault="001E3B79" w:rsidP="00FD31BF">
      <w:pPr>
        <w:pStyle w:val="ActivityNumbers"/>
      </w:pPr>
      <w:r>
        <w:t>Begin to create a 3D solid m</w:t>
      </w:r>
      <w:r w:rsidRPr="00437AB4">
        <w:t>odel</w:t>
      </w:r>
      <w:r>
        <w:t xml:space="preserve"> of</w:t>
      </w:r>
      <w:r w:rsidRPr="00437AB4">
        <w:t xml:space="preserve"> the </w:t>
      </w:r>
      <w:r w:rsidR="00566F68">
        <w:t>cow catcher</w:t>
      </w:r>
      <w:r w:rsidRPr="00437AB4">
        <w:t xml:space="preserve"> of the </w:t>
      </w:r>
      <w:r w:rsidR="00566F68">
        <w:t>Mini Train</w:t>
      </w:r>
      <w:r w:rsidR="000E0D4E">
        <w:t>.</w:t>
      </w:r>
      <w:r w:rsidR="00804FF2">
        <w:t xml:space="preserve"> See Tutorial Video for assistance.</w:t>
      </w:r>
    </w:p>
    <w:p w:rsidR="00566F68" w:rsidRDefault="00566F68" w:rsidP="00566F68">
      <w:pPr>
        <w:pStyle w:val="ActivityNumbers"/>
        <w:numPr>
          <w:ilvl w:val="0"/>
          <w:numId w:val="0"/>
        </w:numPr>
        <w:ind w:left="360"/>
      </w:pPr>
      <w:r>
        <w:rPr>
          <w:noProof/>
        </w:rPr>
        <w:drawing>
          <wp:inline distT="0" distB="0" distL="0" distR="0" wp14:anchorId="627A624C" wp14:editId="47BAA78B">
            <wp:extent cx="5705475" cy="5219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5475" cy="5219700"/>
                    </a:xfrm>
                    <a:prstGeom prst="rect">
                      <a:avLst/>
                    </a:prstGeom>
                  </pic:spPr>
                </pic:pic>
              </a:graphicData>
            </a:graphic>
          </wp:inline>
        </w:drawing>
      </w:r>
    </w:p>
    <w:p w:rsidR="00804FF2" w:rsidRDefault="00804FF2" w:rsidP="00566F68">
      <w:pPr>
        <w:pStyle w:val="PictureCentered"/>
        <w:spacing w:after="120"/>
        <w:jc w:val="left"/>
        <w:rPr>
          <w:b/>
          <w:sz w:val="28"/>
          <w:szCs w:val="28"/>
        </w:rPr>
      </w:pPr>
    </w:p>
    <w:p w:rsidR="00566F68" w:rsidRPr="00264B28" w:rsidRDefault="00566F68" w:rsidP="00566F68">
      <w:pPr>
        <w:pStyle w:val="PictureCentered"/>
        <w:spacing w:after="120"/>
        <w:jc w:val="left"/>
        <w:rPr>
          <w:b/>
          <w:sz w:val="28"/>
          <w:szCs w:val="28"/>
        </w:rPr>
      </w:pPr>
      <w:r w:rsidRPr="00264B28">
        <w:rPr>
          <w:b/>
          <w:sz w:val="28"/>
          <w:szCs w:val="28"/>
        </w:rPr>
        <w:t>Chamfer</w:t>
      </w:r>
    </w:p>
    <w:p w:rsidR="001E3B79" w:rsidRPr="00921C9F" w:rsidRDefault="001E3B79" w:rsidP="001E3B79">
      <w:pPr>
        <w:rPr>
          <w:rFonts w:cs="Arial"/>
          <w:szCs w:val="20"/>
        </w:rPr>
      </w:pPr>
    </w:p>
    <w:p w:rsidR="00AE067C" w:rsidRPr="00921C9F" w:rsidRDefault="007256C4" w:rsidP="00921C9F">
      <w:pPr>
        <w:pStyle w:val="ActivityNumbers"/>
        <w:rPr>
          <w:b/>
        </w:rPr>
      </w:pPr>
      <w:r w:rsidRPr="00921C9F">
        <w:t xml:space="preserve">Generate a structural angle part as described below. </w:t>
      </w:r>
      <w:r w:rsidR="00E6610D" w:rsidRPr="00921C9F">
        <w:t xml:space="preserve"> </w:t>
      </w:r>
    </w:p>
    <w:p w:rsidR="00771AE2" w:rsidRPr="007256C4" w:rsidRDefault="00771AE2" w:rsidP="00771AE2">
      <w:pPr>
        <w:pStyle w:val="PictureCentered"/>
        <w:rPr>
          <w:b/>
        </w:rPr>
      </w:pPr>
    </w:p>
    <w:p w:rsidR="00022D14" w:rsidRDefault="00771AE2" w:rsidP="00921C9F">
      <w:pPr>
        <w:pStyle w:val="ActivityNumbers"/>
        <w:numPr>
          <w:ilvl w:val="0"/>
          <w:numId w:val="83"/>
        </w:numPr>
        <w:ind w:left="1080"/>
        <w:rPr>
          <w:b/>
        </w:rPr>
      </w:pPr>
      <w:r>
        <w:t>Reproduce the</w:t>
      </w:r>
      <w:r w:rsidRPr="00771AE2">
        <w:t xml:space="preserve"> s</w:t>
      </w:r>
      <w:r w:rsidR="00E6610D" w:rsidRPr="00771AE2">
        <w:t>k</w:t>
      </w:r>
      <w:r w:rsidR="00FD31BF" w:rsidRPr="00771AE2">
        <w:t>etch</w:t>
      </w:r>
      <w:r w:rsidR="00FD31BF">
        <w:t xml:space="preserve"> shown below. </w:t>
      </w:r>
      <w:r w:rsidR="00E6610D" w:rsidRPr="00E6610D">
        <w:t xml:space="preserve">Apply the dimensions and constraints as shown in the image and then extrude the sketch to a depth of 1.5 inches. </w:t>
      </w:r>
    </w:p>
    <w:p w:rsidR="007256C4" w:rsidRDefault="007256C4" w:rsidP="007256C4">
      <w:pPr>
        <w:pStyle w:val="ActivityBodyBold"/>
        <w:rPr>
          <w:b w:val="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583"/>
      </w:tblGrid>
      <w:tr w:rsidR="00AE067C" w:rsidTr="00771AE2">
        <w:tc>
          <w:tcPr>
            <w:tcW w:w="4592" w:type="dxa"/>
            <w:vAlign w:val="center"/>
          </w:tcPr>
          <w:p w:rsidR="00AE067C" w:rsidRDefault="007E253D" w:rsidP="00AE067C">
            <w:pPr>
              <w:pStyle w:val="ActivityBodyBold"/>
              <w:ind w:left="0"/>
              <w:jc w:val="center"/>
              <w:rPr>
                <w:b w:val="0"/>
              </w:rPr>
            </w:pPr>
            <w:r>
              <w:rPr>
                <w:noProof/>
              </w:rPr>
              <w:lastRenderedPageBreak/>
              <w:drawing>
                <wp:inline distT="0" distB="0" distL="0" distR="0" wp14:anchorId="20513906" wp14:editId="67055F23">
                  <wp:extent cx="2805378"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5378" cy="2552700"/>
                          </a:xfrm>
                          <a:prstGeom prst="rect">
                            <a:avLst/>
                          </a:prstGeom>
                        </pic:spPr>
                      </pic:pic>
                    </a:graphicData>
                  </a:graphic>
                </wp:inline>
              </w:drawing>
            </w:r>
          </w:p>
        </w:tc>
        <w:tc>
          <w:tcPr>
            <w:tcW w:w="4624" w:type="dxa"/>
            <w:vAlign w:val="center"/>
          </w:tcPr>
          <w:p w:rsidR="00AE067C" w:rsidRDefault="00771AE2" w:rsidP="007E253D">
            <w:pPr>
              <w:pStyle w:val="ActivityBodyBold"/>
              <w:ind w:left="0"/>
              <w:jc w:val="center"/>
              <w:rPr>
                <w:b w:val="0"/>
              </w:rPr>
            </w:pPr>
            <w:r>
              <w:rPr>
                <w:noProof/>
              </w:rPr>
              <w:drawing>
                <wp:inline distT="0" distB="0" distL="0" distR="0" wp14:anchorId="541FB840" wp14:editId="5FEC56B9">
                  <wp:extent cx="2218496" cy="223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7681" cy="2240709"/>
                          </a:xfrm>
                          <a:prstGeom prst="rect">
                            <a:avLst/>
                          </a:prstGeom>
                        </pic:spPr>
                      </pic:pic>
                    </a:graphicData>
                  </a:graphic>
                </wp:inline>
              </w:drawing>
            </w:r>
          </w:p>
        </w:tc>
      </w:tr>
    </w:tbl>
    <w:p w:rsidR="00771AE2" w:rsidRPr="004870C2" w:rsidRDefault="00771AE2" w:rsidP="00022D14">
      <w:pPr>
        <w:pStyle w:val="ActivityBodyBold"/>
        <w:jc w:val="center"/>
        <w:rPr>
          <w:b w:val="0"/>
        </w:rPr>
      </w:pPr>
    </w:p>
    <w:p w:rsidR="00E6610D" w:rsidRPr="00FF68F8" w:rsidRDefault="00E6610D" w:rsidP="00E6610D">
      <w:pPr>
        <w:pStyle w:val="ActivityBodyBold"/>
        <w:jc w:val="center"/>
      </w:pPr>
    </w:p>
    <w:p w:rsidR="000B2CDD" w:rsidRDefault="000B2CDD" w:rsidP="000B2CDD">
      <w:pPr>
        <w:pStyle w:val="PictureCentered"/>
      </w:pPr>
      <w:r>
        <w:rPr>
          <w:noProof/>
        </w:rPr>
        <w:drawing>
          <wp:inline distT="0" distB="0" distL="0" distR="0" wp14:anchorId="791AA5F3" wp14:editId="0E5D58A3">
            <wp:extent cx="1748304" cy="1743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52799" cy="1748222"/>
                    </a:xfrm>
                    <a:prstGeom prst="rect">
                      <a:avLst/>
                    </a:prstGeom>
                  </pic:spPr>
                </pic:pic>
              </a:graphicData>
            </a:graphic>
          </wp:inline>
        </w:drawing>
      </w:r>
    </w:p>
    <w:p w:rsidR="000B2CDD" w:rsidRDefault="00566F68" w:rsidP="00566F68">
      <w:pPr>
        <w:pStyle w:val="ActivityNumbers"/>
        <w:numPr>
          <w:ilvl w:val="0"/>
          <w:numId w:val="88"/>
        </w:numPr>
      </w:pPr>
      <w:r>
        <w:t>A</w:t>
      </w:r>
      <w:r w:rsidR="000B2CDD">
        <w:t xml:space="preserve">ctivate the </w:t>
      </w:r>
      <w:r w:rsidR="000B2CDD" w:rsidRPr="00566F68">
        <w:rPr>
          <w:b/>
        </w:rPr>
        <w:t>Chamfer</w:t>
      </w:r>
      <w:r w:rsidR="000B2CDD">
        <w:t xml:space="preserve"> tool in the Modify panel. On the top outside edge, apply a 45 degree chamfer with a distance of 0.125 inches.</w:t>
      </w:r>
    </w:p>
    <w:p w:rsidR="000B2CDD" w:rsidRDefault="000B2CDD" w:rsidP="000B2CDD">
      <w:pPr>
        <w:pStyle w:val="PictureCentered"/>
        <w:rPr>
          <w:noProof/>
        </w:rPr>
      </w:pPr>
      <w:r>
        <w:rPr>
          <w:noProof/>
        </w:rPr>
        <w:drawing>
          <wp:inline distT="0" distB="0" distL="0" distR="0" wp14:anchorId="2E1E1459" wp14:editId="52FF5779">
            <wp:extent cx="2842260" cy="233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3903" cy="2337105"/>
                    </a:xfrm>
                    <a:prstGeom prst="rect">
                      <a:avLst/>
                    </a:prstGeom>
                  </pic:spPr>
                </pic:pic>
              </a:graphicData>
            </a:graphic>
          </wp:inline>
        </w:drawing>
      </w:r>
    </w:p>
    <w:p w:rsidR="000B2CDD" w:rsidRDefault="000B2CDD" w:rsidP="000B2CDD">
      <w:pPr>
        <w:pStyle w:val="ActivityNumbers"/>
        <w:numPr>
          <w:ilvl w:val="0"/>
          <w:numId w:val="88"/>
        </w:numPr>
      </w:pPr>
      <w:r>
        <w:rPr>
          <w:noProof/>
        </w:rPr>
        <w:t>In a similar manner, apply a</w:t>
      </w:r>
      <w:r w:rsidRPr="000B2CDD">
        <w:rPr>
          <w:noProof/>
        </w:rPr>
        <w:t xml:space="preserve"> </w:t>
      </w:r>
      <w:r>
        <w:rPr>
          <w:noProof/>
        </w:rPr>
        <w:t>chamfer with two different distances – 0.25 inches vertically and 0.375 inches horizontally.</w:t>
      </w:r>
    </w:p>
    <w:p w:rsidR="000B2CDD" w:rsidRDefault="000B2CDD" w:rsidP="000B2CDD">
      <w:pPr>
        <w:pStyle w:val="PictureCentered"/>
      </w:pPr>
      <w:r>
        <w:rPr>
          <w:noProof/>
        </w:rPr>
        <w:lastRenderedPageBreak/>
        <w:drawing>
          <wp:inline distT="0" distB="0" distL="0" distR="0" wp14:anchorId="28CB9F31" wp14:editId="26A6D34C">
            <wp:extent cx="2169042" cy="2169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7029"/>
                    <a:stretch/>
                  </pic:blipFill>
                  <pic:spPr bwMode="auto">
                    <a:xfrm>
                      <a:off x="0" y="0"/>
                      <a:ext cx="2176933" cy="2176932"/>
                    </a:xfrm>
                    <a:prstGeom prst="rect">
                      <a:avLst/>
                    </a:prstGeom>
                    <a:ln>
                      <a:noFill/>
                    </a:ln>
                    <a:extLst>
                      <a:ext uri="{53640926-AAD7-44D8-BBD7-CCE9431645EC}">
                        <a14:shadowObscured xmlns:a14="http://schemas.microsoft.com/office/drawing/2010/main"/>
                      </a:ext>
                    </a:extLst>
                  </pic:spPr>
                </pic:pic>
              </a:graphicData>
            </a:graphic>
          </wp:inline>
        </w:drawing>
      </w:r>
    </w:p>
    <w:p w:rsidR="000B2CDD" w:rsidRDefault="000B2CDD" w:rsidP="000B2CDD">
      <w:pPr>
        <w:pStyle w:val="ActivityNumbers"/>
        <w:numPr>
          <w:ilvl w:val="0"/>
          <w:numId w:val="88"/>
        </w:numPr>
      </w:pPr>
      <w:r>
        <w:t xml:space="preserve">Next, </w:t>
      </w:r>
      <w:r w:rsidR="00566F68">
        <w:t>add</w:t>
      </w:r>
      <w:r>
        <w:t xml:space="preserve"> </w:t>
      </w:r>
      <w:r w:rsidR="00566F68">
        <w:t>a</w:t>
      </w:r>
      <w:r>
        <w:t xml:space="preserve"> fillet</w:t>
      </w:r>
      <w:r w:rsidR="00566F68">
        <w:t xml:space="preserve"> of </w:t>
      </w:r>
      <w:r>
        <w:t>radius</w:t>
      </w:r>
      <w:r w:rsidR="00566F68">
        <w:t xml:space="preserve"> </w:t>
      </w:r>
      <w:proofErr w:type="gramStart"/>
      <w:r w:rsidR="00566F68">
        <w:t xml:space="preserve">0.125 </w:t>
      </w:r>
      <w:r>
        <w:t xml:space="preserve"> on</w:t>
      </w:r>
      <w:proofErr w:type="gramEnd"/>
      <w:r>
        <w:t xml:space="preserve"> the </w:t>
      </w:r>
      <w:r w:rsidR="00566F68">
        <w:t>insider corner</w:t>
      </w:r>
      <w:r>
        <w:t>.</w:t>
      </w:r>
    </w:p>
    <w:p w:rsidR="000B2CDD" w:rsidRDefault="000B2CDD" w:rsidP="000B2CDD">
      <w:pPr>
        <w:pStyle w:val="PictureCentered"/>
      </w:pPr>
      <w:r>
        <w:rPr>
          <w:noProof/>
        </w:rPr>
        <w:drawing>
          <wp:inline distT="0" distB="0" distL="0" distR="0" wp14:anchorId="6904E2CC" wp14:editId="7B7DA44B">
            <wp:extent cx="2959088" cy="246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5463" cy="2463731"/>
                    </a:xfrm>
                    <a:prstGeom prst="rect">
                      <a:avLst/>
                    </a:prstGeom>
                  </pic:spPr>
                </pic:pic>
              </a:graphicData>
            </a:graphic>
          </wp:inline>
        </w:drawing>
      </w:r>
    </w:p>
    <w:p w:rsidR="00FD31BF" w:rsidRDefault="00FD31BF" w:rsidP="004870C2">
      <w:pPr>
        <w:pStyle w:val="ActivityNumbers"/>
        <w:numPr>
          <w:ilvl w:val="0"/>
          <w:numId w:val="0"/>
        </w:numPr>
      </w:pPr>
    </w:p>
    <w:p w:rsidR="000B2CDD" w:rsidRDefault="000B2CDD" w:rsidP="000B2CDD">
      <w:pPr>
        <w:pStyle w:val="ActivityNumbers"/>
        <w:numPr>
          <w:ilvl w:val="0"/>
          <w:numId w:val="89"/>
        </w:numPr>
        <w:ind w:left="1080"/>
      </w:pPr>
      <w:r>
        <w:t>Save the file.</w:t>
      </w:r>
    </w:p>
    <w:p w:rsidR="009A508B" w:rsidRDefault="009A508B" w:rsidP="005C0C9A">
      <w:pPr>
        <w:pStyle w:val="PictureCentered"/>
        <w:jc w:val="left"/>
      </w:pPr>
    </w:p>
    <w:p w:rsidR="000B2CDD" w:rsidRPr="00866243" w:rsidRDefault="000B2CDD" w:rsidP="000B2CDD">
      <w:pPr>
        <w:pStyle w:val="ActivityNumbers"/>
        <w:numPr>
          <w:ilvl w:val="0"/>
          <w:numId w:val="0"/>
        </w:numPr>
        <w:ind w:left="1080"/>
        <w:rPr>
          <w:color w:val="000000" w:themeColor="text1"/>
        </w:rPr>
      </w:pPr>
    </w:p>
    <w:p w:rsidR="009E5B33" w:rsidRDefault="009E5B33" w:rsidP="009E5B33">
      <w:pPr>
        <w:pStyle w:val="ActivityBodyBold"/>
      </w:pPr>
    </w:p>
    <w:p w:rsidR="00606FEF" w:rsidRPr="00264B28" w:rsidRDefault="00566F68" w:rsidP="00606FEF">
      <w:pPr>
        <w:pStyle w:val="ActivityBodyBold"/>
        <w:ind w:left="0"/>
        <w:rPr>
          <w:sz w:val="28"/>
          <w:szCs w:val="28"/>
        </w:rPr>
      </w:pPr>
      <w:r>
        <w:rPr>
          <w:sz w:val="28"/>
          <w:szCs w:val="28"/>
        </w:rPr>
        <w:t>Mini Train Project Wheel</w:t>
      </w:r>
      <w:r w:rsidR="00606FEF" w:rsidRPr="00264B28">
        <w:rPr>
          <w:sz w:val="28"/>
          <w:szCs w:val="28"/>
        </w:rPr>
        <w:t xml:space="preserve"> (Simplified Version)</w:t>
      </w:r>
    </w:p>
    <w:p w:rsidR="00606FEF" w:rsidRDefault="00606FEF" w:rsidP="00606FEF">
      <w:pPr>
        <w:pStyle w:val="ActivityBodyBold"/>
        <w:ind w:left="720"/>
      </w:pPr>
      <w:r>
        <w:t xml:space="preserve">Note: </w:t>
      </w:r>
      <w:r w:rsidR="00A5385E" w:rsidRPr="00921C9F">
        <w:rPr>
          <w:b w:val="0"/>
          <w:color w:val="000000" w:themeColor="text1"/>
        </w:rPr>
        <w:t xml:space="preserve">This model will not replicate the </w:t>
      </w:r>
      <w:proofErr w:type="spellStart"/>
      <w:r w:rsidR="00C8668B">
        <w:rPr>
          <w:b w:val="0"/>
          <w:color w:val="000000" w:themeColor="text1"/>
        </w:rPr>
        <w:t>Automoblox</w:t>
      </w:r>
      <w:proofErr w:type="spellEnd"/>
      <w:r w:rsidR="00C8668B">
        <w:rPr>
          <w:b w:val="0"/>
          <w:color w:val="000000" w:themeColor="text1"/>
        </w:rPr>
        <w:t xml:space="preserve"> </w:t>
      </w:r>
      <w:r w:rsidR="00A5385E" w:rsidRPr="00921C9F">
        <w:rPr>
          <w:b w:val="0"/>
          <w:color w:val="000000" w:themeColor="text1"/>
        </w:rPr>
        <w:t xml:space="preserve">wheel exactly. Once you have gained more familiarity with </w:t>
      </w:r>
      <w:r w:rsidR="00C8668B">
        <w:rPr>
          <w:b w:val="0"/>
          <w:color w:val="000000" w:themeColor="text1"/>
        </w:rPr>
        <w:t>3D solid modeling</w:t>
      </w:r>
      <w:r w:rsidR="00C8668B" w:rsidRPr="00921C9F">
        <w:rPr>
          <w:b w:val="0"/>
          <w:color w:val="000000" w:themeColor="text1"/>
        </w:rPr>
        <w:t xml:space="preserve"> </w:t>
      </w:r>
      <w:r w:rsidR="00A5385E" w:rsidRPr="00921C9F">
        <w:rPr>
          <w:b w:val="0"/>
          <w:color w:val="000000" w:themeColor="text1"/>
        </w:rPr>
        <w:t xml:space="preserve">tools and features, you may want to try to more closely mimic the contours of the wheel. Suggested steps to creating </w:t>
      </w:r>
      <w:r w:rsidR="00C8668B">
        <w:rPr>
          <w:b w:val="0"/>
          <w:color w:val="000000" w:themeColor="text1"/>
        </w:rPr>
        <w:t>a basic</w:t>
      </w:r>
      <w:r w:rsidR="00A5385E" w:rsidRPr="00921C9F">
        <w:rPr>
          <w:b w:val="0"/>
          <w:color w:val="000000" w:themeColor="text1"/>
        </w:rPr>
        <w:t xml:space="preserve"> wheel </w:t>
      </w:r>
      <w:r w:rsidR="00C8668B">
        <w:rPr>
          <w:b w:val="0"/>
          <w:color w:val="000000" w:themeColor="text1"/>
        </w:rPr>
        <w:t xml:space="preserve">form </w:t>
      </w:r>
      <w:r w:rsidR="00A5385E" w:rsidRPr="00921C9F">
        <w:rPr>
          <w:b w:val="0"/>
          <w:color w:val="000000" w:themeColor="text1"/>
        </w:rPr>
        <w:t xml:space="preserve">are given below. </w:t>
      </w:r>
      <w:r w:rsidRPr="00606FEF">
        <w:rPr>
          <w:b w:val="0"/>
        </w:rPr>
        <w:t xml:space="preserve">There will be an opportunity for </w:t>
      </w:r>
      <w:r w:rsidR="009C371B">
        <w:rPr>
          <w:b w:val="0"/>
        </w:rPr>
        <w:t>you</w:t>
      </w:r>
      <w:r w:rsidRPr="00606FEF">
        <w:rPr>
          <w:b w:val="0"/>
        </w:rPr>
        <w:t xml:space="preserve"> to redesign the </w:t>
      </w:r>
      <w:proofErr w:type="spellStart"/>
      <w:r w:rsidRPr="00606FEF">
        <w:rPr>
          <w:b w:val="0"/>
        </w:rPr>
        <w:t>Automoblox</w:t>
      </w:r>
      <w:proofErr w:type="spellEnd"/>
      <w:r w:rsidRPr="00606FEF">
        <w:rPr>
          <w:b w:val="0"/>
        </w:rPr>
        <w:t xml:space="preserve"> wheel </w:t>
      </w:r>
      <w:r w:rsidR="009C371B">
        <w:rPr>
          <w:b w:val="0"/>
        </w:rPr>
        <w:t xml:space="preserve">in Unit 8. </w:t>
      </w:r>
    </w:p>
    <w:p w:rsidR="00606FEF" w:rsidRDefault="00606FEF" w:rsidP="00606FEF">
      <w:pPr>
        <w:pStyle w:val="ActivityBodyBold"/>
        <w:ind w:left="0"/>
      </w:pPr>
    </w:p>
    <w:p w:rsidR="00606FEF" w:rsidRPr="00921C9F" w:rsidRDefault="00606FEF" w:rsidP="00606FEF">
      <w:pPr>
        <w:pStyle w:val="ActivityBodyBold"/>
        <w:ind w:left="0"/>
        <w:rPr>
          <w:b w:val="0"/>
        </w:rPr>
      </w:pPr>
      <w:r>
        <w:tab/>
      </w:r>
      <w:r w:rsidRPr="009806CA">
        <w:rPr>
          <w:u w:val="single"/>
        </w:rPr>
        <w:t>Sketch Tools</w:t>
      </w:r>
      <w:r>
        <w:t xml:space="preserve"> </w:t>
      </w:r>
      <w:r w:rsidRPr="00921C9F">
        <w:rPr>
          <w:b w:val="0"/>
        </w:rPr>
        <w:t>– These are suggested tools for this activity</w:t>
      </w:r>
    </w:p>
    <w:p w:rsidR="00606FEF" w:rsidRPr="00651999" w:rsidRDefault="00853357" w:rsidP="00606FEF">
      <w:pPr>
        <w:pStyle w:val="ActivityBodyBold"/>
        <w:numPr>
          <w:ilvl w:val="0"/>
          <w:numId w:val="48"/>
        </w:numPr>
      </w:pPr>
      <w:r w:rsidRPr="00651999">
        <w:t>Circle</w:t>
      </w:r>
    </w:p>
    <w:p w:rsidR="00606FEF" w:rsidRPr="00AE067C" w:rsidRDefault="00853357" w:rsidP="00606FEF">
      <w:pPr>
        <w:pStyle w:val="ActivityBodyBold"/>
        <w:numPr>
          <w:ilvl w:val="0"/>
          <w:numId w:val="48"/>
        </w:numPr>
      </w:pPr>
      <w:r w:rsidRPr="00AE067C">
        <w:t>Offset</w:t>
      </w:r>
    </w:p>
    <w:p w:rsidR="00606FEF" w:rsidRPr="00921C9F" w:rsidRDefault="00606FEF" w:rsidP="00853357">
      <w:pPr>
        <w:pStyle w:val="ActivityBodyBold"/>
        <w:numPr>
          <w:ilvl w:val="0"/>
          <w:numId w:val="48"/>
        </w:numPr>
        <w:rPr>
          <w:b w:val="0"/>
        </w:rPr>
      </w:pPr>
      <w:r w:rsidRPr="00921C9F">
        <w:rPr>
          <w:b w:val="0"/>
        </w:rPr>
        <w:t xml:space="preserve">Geometric Constraints </w:t>
      </w:r>
      <w:r w:rsidR="00853357" w:rsidRPr="00921C9F">
        <w:rPr>
          <w:b w:val="0"/>
        </w:rPr>
        <w:t>(Manually placed/auto-placement)</w:t>
      </w:r>
    </w:p>
    <w:p w:rsidR="00606FEF" w:rsidRPr="00921C9F" w:rsidRDefault="009C371B" w:rsidP="00606FEF">
      <w:pPr>
        <w:pStyle w:val="ActivityBodyBold"/>
        <w:numPr>
          <w:ilvl w:val="0"/>
          <w:numId w:val="48"/>
        </w:numPr>
        <w:rPr>
          <w:b w:val="0"/>
        </w:rPr>
      </w:pPr>
      <w:r w:rsidRPr="00921C9F">
        <w:rPr>
          <w:b w:val="0"/>
        </w:rPr>
        <w:t>General</w:t>
      </w:r>
      <w:r w:rsidR="00606FEF" w:rsidRPr="00921C9F">
        <w:rPr>
          <w:b w:val="0"/>
        </w:rPr>
        <w:t xml:space="preserve"> Dimensioning (Numeric Constraints) Size </w:t>
      </w:r>
      <w:r w:rsidR="00BF5DC2">
        <w:rPr>
          <w:b w:val="0"/>
        </w:rPr>
        <w:t>and</w:t>
      </w:r>
      <w:r w:rsidR="00606FEF" w:rsidRPr="00921C9F">
        <w:rPr>
          <w:b w:val="0"/>
        </w:rPr>
        <w:t xml:space="preserve"> Location</w:t>
      </w:r>
    </w:p>
    <w:p w:rsidR="00606FEF" w:rsidRPr="0067234F" w:rsidRDefault="00853357" w:rsidP="00606FEF">
      <w:pPr>
        <w:pStyle w:val="ActivityBodyBold"/>
        <w:numPr>
          <w:ilvl w:val="0"/>
          <w:numId w:val="48"/>
        </w:numPr>
      </w:pPr>
      <w:r w:rsidRPr="0067234F">
        <w:t>New Sketch</w:t>
      </w:r>
      <w:r w:rsidR="00CE35EF">
        <w:t xml:space="preserve"> (2D)</w:t>
      </w:r>
    </w:p>
    <w:p w:rsidR="00853357" w:rsidRPr="00651999" w:rsidRDefault="00853357" w:rsidP="00606FEF">
      <w:pPr>
        <w:pStyle w:val="ActivityBodyBold"/>
        <w:numPr>
          <w:ilvl w:val="0"/>
          <w:numId w:val="48"/>
        </w:numPr>
      </w:pPr>
      <w:r w:rsidRPr="00651999">
        <w:t>Project Geometry</w:t>
      </w:r>
    </w:p>
    <w:p w:rsidR="00853357" w:rsidRPr="00AE067C" w:rsidRDefault="00853357" w:rsidP="00853357">
      <w:pPr>
        <w:pStyle w:val="ActivityBodyBold"/>
        <w:numPr>
          <w:ilvl w:val="0"/>
          <w:numId w:val="48"/>
        </w:numPr>
      </w:pPr>
      <w:r w:rsidRPr="00AE067C">
        <w:lastRenderedPageBreak/>
        <w:t>Trim / Extend</w:t>
      </w:r>
    </w:p>
    <w:p w:rsidR="00853357" w:rsidRPr="004870C2" w:rsidRDefault="00853357" w:rsidP="00606FEF">
      <w:pPr>
        <w:pStyle w:val="ActivityBodyBold"/>
        <w:numPr>
          <w:ilvl w:val="0"/>
          <w:numId w:val="48"/>
        </w:numPr>
      </w:pPr>
      <w:r w:rsidRPr="004870C2">
        <w:t>Circular Pattern</w:t>
      </w:r>
    </w:p>
    <w:p w:rsidR="00606FEF" w:rsidRDefault="00606FEF" w:rsidP="00606FEF">
      <w:pPr>
        <w:pStyle w:val="ActivityBodyBold"/>
        <w:ind w:left="0" w:firstLine="720"/>
        <w:rPr>
          <w:u w:val="single"/>
        </w:rPr>
      </w:pPr>
    </w:p>
    <w:p w:rsidR="00606FEF" w:rsidRPr="00921C9F" w:rsidRDefault="00606FEF" w:rsidP="00606FEF">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606FEF" w:rsidRDefault="00606FEF" w:rsidP="00606FEF">
      <w:pPr>
        <w:pStyle w:val="ActivityBodyBold"/>
        <w:numPr>
          <w:ilvl w:val="0"/>
          <w:numId w:val="48"/>
        </w:numPr>
        <w:rPr>
          <w:b w:val="0"/>
        </w:rPr>
      </w:pPr>
      <w:r w:rsidRPr="00651999">
        <w:t>Extrude (</w:t>
      </w:r>
      <w:r w:rsidRPr="00921C9F">
        <w:rPr>
          <w:b w:val="0"/>
        </w:rPr>
        <w:t>Add</w:t>
      </w:r>
      <w:r w:rsidR="00853357" w:rsidRPr="00921C9F">
        <w:rPr>
          <w:b w:val="0"/>
        </w:rPr>
        <w:t xml:space="preserve"> / Cut) </w:t>
      </w:r>
    </w:p>
    <w:p w:rsidR="009C12C5" w:rsidRDefault="009C12C5" w:rsidP="00921C9F">
      <w:pPr>
        <w:pStyle w:val="ActivityBodyBold"/>
        <w:ind w:left="0"/>
        <w:rPr>
          <w:b w:val="0"/>
        </w:rPr>
      </w:pPr>
    </w:p>
    <w:p w:rsidR="00A85356" w:rsidRPr="00FF34DC" w:rsidRDefault="00CE0C54" w:rsidP="00921C9F">
      <w:pPr>
        <w:pStyle w:val="ActivityBodyBold"/>
        <w:ind w:left="0"/>
      </w:pPr>
      <w:r>
        <w:rPr>
          <w:b w:val="0"/>
        </w:rPr>
        <w:t>X</w:t>
      </w:r>
      <w:r w:rsidR="009C12C5" w:rsidRPr="009C12C5">
        <w:rPr>
          <w:b w:val="0"/>
        </w:rPr>
        <w:t xml:space="preserve">. </w:t>
      </w:r>
      <w:r w:rsidR="009C12C5">
        <w:rPr>
          <w:b w:val="0"/>
        </w:rPr>
        <w:t xml:space="preserve">Create </w:t>
      </w:r>
      <w:r w:rsidR="009C12C5" w:rsidRPr="00921C9F">
        <w:t xml:space="preserve">a </w:t>
      </w:r>
      <w:r w:rsidR="009C12C5" w:rsidRPr="009C12C5">
        <w:rPr>
          <w:b w:val="0"/>
        </w:rPr>
        <w:t xml:space="preserve">3D </w:t>
      </w:r>
      <w:r w:rsidR="009C12C5" w:rsidRPr="00921C9F">
        <w:rPr>
          <w:b w:val="0"/>
        </w:rPr>
        <w:t xml:space="preserve">model of the wheel for the </w:t>
      </w:r>
      <w:r w:rsidR="008B69D1">
        <w:rPr>
          <w:b w:val="0"/>
        </w:rPr>
        <w:t>Mini Train</w:t>
      </w:r>
      <w:r w:rsidR="009C12C5" w:rsidRPr="00921C9F">
        <w:rPr>
          <w:b w:val="0"/>
        </w:rPr>
        <w:t>.</w:t>
      </w:r>
      <w:r w:rsidR="009C12C5" w:rsidRPr="009C12C5">
        <w:rPr>
          <w:b w:val="0"/>
        </w:rPr>
        <w:t xml:space="preserve"> </w:t>
      </w:r>
      <w:r w:rsidR="00804FF2">
        <w:t>See Tutorial Video for assistance.</w:t>
      </w:r>
    </w:p>
    <w:p w:rsidR="000979BD" w:rsidRDefault="000979BD" w:rsidP="000979BD">
      <w:pPr>
        <w:pStyle w:val="PictureCentered"/>
        <w:jc w:val="left"/>
      </w:pPr>
    </w:p>
    <w:p w:rsidR="008B69D1" w:rsidRDefault="008B69D1" w:rsidP="008B69D1">
      <w:pPr>
        <w:pStyle w:val="PictureCentered"/>
      </w:pPr>
      <w:r>
        <w:rPr>
          <w:noProof/>
        </w:rPr>
        <w:drawing>
          <wp:inline distT="0" distB="0" distL="0" distR="0" wp14:anchorId="4079F234" wp14:editId="2D42D285">
            <wp:extent cx="4572602" cy="604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8886" cy="6056687"/>
                    </a:xfrm>
                    <a:prstGeom prst="rect">
                      <a:avLst/>
                    </a:prstGeom>
                  </pic:spPr>
                </pic:pic>
              </a:graphicData>
            </a:graphic>
          </wp:inline>
        </w:drawing>
      </w:r>
    </w:p>
    <w:p w:rsidR="008B69D1" w:rsidRDefault="008B69D1" w:rsidP="000979BD">
      <w:pPr>
        <w:pStyle w:val="PictureCentered"/>
        <w:jc w:val="left"/>
      </w:pPr>
    </w:p>
    <w:p w:rsidR="0011293F" w:rsidRPr="00921C9F" w:rsidRDefault="00AC489E" w:rsidP="00921C9F">
      <w:pPr>
        <w:pStyle w:val="ActivityBodyBold"/>
        <w:numPr>
          <w:ilvl w:val="0"/>
          <w:numId w:val="77"/>
        </w:numPr>
        <w:ind w:left="1224"/>
        <w:rPr>
          <w:b w:val="0"/>
        </w:rPr>
      </w:pPr>
      <w:r w:rsidRPr="00921C9F">
        <w:rPr>
          <w:b w:val="0"/>
          <w:color w:val="000000" w:themeColor="text1"/>
        </w:rPr>
        <w:t xml:space="preserve">Save the file as </w:t>
      </w:r>
      <w:proofErr w:type="spellStart"/>
      <w:r w:rsidRPr="00921C9F">
        <w:rPr>
          <w:b w:val="0"/>
          <w:color w:val="000000" w:themeColor="text1"/>
        </w:rPr>
        <w:t>Wheel</w:t>
      </w:r>
      <w:r w:rsidRPr="00921C9F">
        <w:rPr>
          <w:b w:val="0"/>
          <w:i/>
          <w:color w:val="000000" w:themeColor="text1"/>
        </w:rPr>
        <w:t>YourInitials</w:t>
      </w:r>
      <w:r w:rsidRPr="00921C9F">
        <w:rPr>
          <w:b w:val="0"/>
          <w:color w:val="000000" w:themeColor="text1"/>
        </w:rPr>
        <w:t>.ipt</w:t>
      </w:r>
      <w:proofErr w:type="spellEnd"/>
      <w:r w:rsidRPr="00921C9F">
        <w:rPr>
          <w:b w:val="0"/>
          <w:color w:val="000000" w:themeColor="text1"/>
        </w:rPr>
        <w:t>.</w:t>
      </w:r>
    </w:p>
    <w:p w:rsidR="00AC489E" w:rsidRPr="00921C9F" w:rsidRDefault="00AC489E" w:rsidP="00921C9F">
      <w:pPr>
        <w:pStyle w:val="ActivityBodyBold"/>
        <w:ind w:left="994"/>
        <w:rPr>
          <w:b w:val="0"/>
        </w:rPr>
      </w:pPr>
    </w:p>
    <w:p w:rsidR="008B69D1" w:rsidRDefault="008B69D1">
      <w:pPr>
        <w:rPr>
          <w:b/>
          <w:sz w:val="28"/>
          <w:szCs w:val="28"/>
        </w:rPr>
      </w:pPr>
      <w:r>
        <w:rPr>
          <w:b/>
          <w:sz w:val="28"/>
          <w:szCs w:val="28"/>
        </w:rPr>
        <w:br w:type="page"/>
      </w:r>
    </w:p>
    <w:p w:rsidR="002B114E" w:rsidRPr="00264B28" w:rsidRDefault="008B76BC" w:rsidP="00CB4100">
      <w:pPr>
        <w:rPr>
          <w:b/>
          <w:sz w:val="28"/>
          <w:szCs w:val="28"/>
        </w:rPr>
      </w:pPr>
      <w:r w:rsidRPr="00264B28">
        <w:rPr>
          <w:b/>
          <w:sz w:val="28"/>
          <w:szCs w:val="28"/>
        </w:rPr>
        <w:lastRenderedPageBreak/>
        <w:t>Conclusio</w:t>
      </w:r>
      <w:r w:rsidR="00264B28" w:rsidRPr="00264B28">
        <w:rPr>
          <w:b/>
          <w:sz w:val="28"/>
          <w:szCs w:val="28"/>
        </w:rPr>
        <w:t>n</w:t>
      </w:r>
    </w:p>
    <w:p w:rsidR="002B114E" w:rsidRDefault="002B114E" w:rsidP="00CB4100"/>
    <w:p w:rsidR="009C371B" w:rsidRDefault="009C371B" w:rsidP="00921C9F">
      <w:pPr>
        <w:pStyle w:val="ActivityNumbers"/>
        <w:numPr>
          <w:ilvl w:val="0"/>
          <w:numId w:val="68"/>
        </w:numPr>
        <w:tabs>
          <w:tab w:val="num" w:pos="1242"/>
        </w:tabs>
        <w:ind w:left="720"/>
      </w:pPr>
      <w:r>
        <w:t>What advantages do CAD sketches have over freehand sketches?</w:t>
      </w: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0"/>
        </w:numPr>
        <w:tabs>
          <w:tab w:val="num" w:pos="1242"/>
        </w:tabs>
        <w:ind w:left="720"/>
      </w:pPr>
    </w:p>
    <w:p w:rsidR="003418F5" w:rsidRDefault="009C371B" w:rsidP="003418F5">
      <w:pPr>
        <w:pStyle w:val="ActivityNumbers"/>
        <w:numPr>
          <w:ilvl w:val="0"/>
          <w:numId w:val="68"/>
        </w:numPr>
        <w:ind w:left="720"/>
      </w:pPr>
      <w:r>
        <w:t>What disadvantages do CAD sketches have when compared to freehand sketches?</w:t>
      </w:r>
    </w:p>
    <w:p w:rsidR="003418F5" w:rsidRDefault="003418F5" w:rsidP="003418F5">
      <w:pPr>
        <w:pStyle w:val="ActivityNumbers"/>
        <w:numPr>
          <w:ilvl w:val="0"/>
          <w:numId w:val="0"/>
        </w:numPr>
        <w:ind w:left="720"/>
      </w:pPr>
    </w:p>
    <w:p w:rsidR="003418F5" w:rsidRDefault="003418F5" w:rsidP="003418F5">
      <w:pPr>
        <w:pStyle w:val="ActivityNumbers"/>
        <w:numPr>
          <w:ilvl w:val="0"/>
          <w:numId w:val="0"/>
        </w:numPr>
        <w:ind w:left="720"/>
      </w:pPr>
      <w:bookmarkStart w:id="0" w:name="_GoBack"/>
      <w:bookmarkEnd w:id="0"/>
    </w:p>
    <w:p w:rsidR="009C371B" w:rsidRDefault="00C8668B" w:rsidP="003418F5">
      <w:pPr>
        <w:pStyle w:val="ActivityNumbers"/>
        <w:numPr>
          <w:ilvl w:val="0"/>
          <w:numId w:val="68"/>
        </w:numPr>
        <w:ind w:left="720"/>
      </w:pPr>
      <w:r>
        <w:t>What types of numeric constraints may be applied to sketches?</w:t>
      </w:r>
    </w:p>
    <w:sectPr w:rsidR="009C371B" w:rsidSect="002665DA">
      <w:headerReference w:type="even" r:id="rId22"/>
      <w:footerReference w:type="default" r:id="rId23"/>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75D" w:rsidRDefault="0018475D">
      <w:r>
        <w:separator/>
      </w:r>
    </w:p>
    <w:p w:rsidR="0018475D" w:rsidRDefault="0018475D"/>
    <w:p w:rsidR="0018475D" w:rsidRDefault="0018475D"/>
  </w:endnote>
  <w:endnote w:type="continuationSeparator" w:id="0">
    <w:p w:rsidR="0018475D" w:rsidRDefault="0018475D">
      <w:r>
        <w:continuationSeparator/>
      </w:r>
    </w:p>
    <w:p w:rsidR="0018475D" w:rsidRDefault="0018475D"/>
    <w:p w:rsidR="0018475D" w:rsidRDefault="00184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28" w:rsidRDefault="00264B28" w:rsidP="007D623D">
    <w:pPr>
      <w:pStyle w:val="Footer"/>
      <w:rPr>
        <w:rFonts w:cs="Arial"/>
        <w:szCs w:val="20"/>
      </w:rPr>
    </w:pPr>
    <w:r>
      <w:rPr>
        <w:rFonts w:cs="Arial"/>
        <w:szCs w:val="20"/>
      </w:rPr>
      <w:t xml:space="preserve">© 2012 </w:t>
    </w:r>
    <w:r w:rsidR="00D129C7">
      <w:rPr>
        <w:rFonts w:cs="Arial"/>
        <w:szCs w:val="20"/>
      </w:rPr>
      <w:t>Project Lead The Way, Inc</w:t>
    </w:r>
    <w:r>
      <w:rPr>
        <w:rFonts w:cs="Arial"/>
        <w:szCs w:val="20"/>
      </w:rPr>
      <w:t>.</w:t>
    </w:r>
  </w:p>
  <w:p w:rsidR="00E47655" w:rsidRPr="002866F7" w:rsidRDefault="00264B28" w:rsidP="007D623D">
    <w:pPr>
      <w:pStyle w:val="Footer"/>
    </w:pPr>
    <w:r>
      <w:t>Introduction to Engineering Design</w:t>
    </w:r>
    <w:r w:rsidR="00E47655">
      <w:t xml:space="preserve"> </w:t>
    </w:r>
    <w:r w:rsidR="00AB5914" w:rsidRPr="00AB5914">
      <w:t xml:space="preserve">Activity </w:t>
    </w:r>
    <w:r w:rsidR="00513A61">
      <w:t>5.2</w:t>
    </w:r>
    <w:r w:rsidR="0062531A">
      <w:t>b</w:t>
    </w:r>
    <w:r w:rsidR="007D623D">
      <w:t xml:space="preserve"> Introduction to CAD Modeling Skills </w:t>
    </w:r>
    <w:r w:rsidR="00E47655" w:rsidRPr="00DA546C">
      <w:t xml:space="preserve">– Page </w:t>
    </w:r>
    <w:r w:rsidR="00B60CBE">
      <w:fldChar w:fldCharType="begin"/>
    </w:r>
    <w:r w:rsidR="00E47655" w:rsidRPr="00DA546C">
      <w:instrText xml:space="preserve"> PAGE </w:instrText>
    </w:r>
    <w:r w:rsidR="00B60CBE">
      <w:fldChar w:fldCharType="separate"/>
    </w:r>
    <w:r w:rsidR="003418F5">
      <w:rPr>
        <w:noProof/>
      </w:rPr>
      <w:t>8</w:t>
    </w:r>
    <w:r w:rsidR="00B60C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75D" w:rsidRDefault="0018475D">
      <w:r>
        <w:separator/>
      </w:r>
    </w:p>
    <w:p w:rsidR="0018475D" w:rsidRDefault="0018475D"/>
    <w:p w:rsidR="0018475D" w:rsidRDefault="0018475D"/>
  </w:footnote>
  <w:footnote w:type="continuationSeparator" w:id="0">
    <w:p w:rsidR="0018475D" w:rsidRDefault="0018475D">
      <w:r>
        <w:continuationSeparator/>
      </w:r>
    </w:p>
    <w:p w:rsidR="0018475D" w:rsidRDefault="0018475D"/>
    <w:p w:rsidR="0018475D" w:rsidRDefault="001847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695D38"/>
    <w:multiLevelType w:val="multilevel"/>
    <w:tmpl w:val="2AF675D2"/>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9AB6862"/>
    <w:multiLevelType w:val="hybridMultilevel"/>
    <w:tmpl w:val="AFCEF6D0"/>
    <w:lvl w:ilvl="0" w:tplc="412A4FC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A80E3A"/>
    <w:multiLevelType w:val="hybridMultilevel"/>
    <w:tmpl w:val="E49CD59A"/>
    <w:lvl w:ilvl="0" w:tplc="2E4C73C2">
      <w:start w:val="2"/>
      <w:numFmt w:val="decimal"/>
      <w:lvlText w:val="%1."/>
      <w:lvlJc w:val="left"/>
      <w:pPr>
        <w:tabs>
          <w:tab w:val="num" w:pos="360"/>
        </w:tabs>
        <w:ind w:left="360" w:hanging="360"/>
      </w:pPr>
      <w:rPr>
        <w:rFonts w:hint="default"/>
      </w:rPr>
    </w:lvl>
    <w:lvl w:ilvl="1" w:tplc="B694BC7C">
      <w:start w:val="1"/>
      <w:numFmt w:val="decimal"/>
      <w:lvlText w:val="%2."/>
      <w:lvlJc w:val="left"/>
      <w:pPr>
        <w:ind w:left="144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D5AB8"/>
    <w:multiLevelType w:val="hybridMultilevel"/>
    <w:tmpl w:val="F80C6734"/>
    <w:lvl w:ilvl="0" w:tplc="9A8A334E">
      <w:start w:val="1"/>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71670E"/>
    <w:multiLevelType w:val="hybridMultilevel"/>
    <w:tmpl w:val="C71C1440"/>
    <w:lvl w:ilvl="0" w:tplc="BD723EDA">
      <w:start w:val="1"/>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14" w15:restartNumberingAfterBreak="0">
    <w:nsid w:val="25944DD3"/>
    <w:multiLevelType w:val="hybridMultilevel"/>
    <w:tmpl w:val="DAF230A2"/>
    <w:lvl w:ilvl="0" w:tplc="239222A2">
      <w:start w:val="1"/>
      <w:numFmt w:val="lowerLetter"/>
      <w:lvlText w:val="%1."/>
      <w:lvlJc w:val="left"/>
      <w:pPr>
        <w:ind w:left="108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87432C0"/>
    <w:multiLevelType w:val="hybridMultilevel"/>
    <w:tmpl w:val="EA2C4BE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7" w15:restartNumberingAfterBreak="0">
    <w:nsid w:val="29ED1B44"/>
    <w:multiLevelType w:val="hybridMultilevel"/>
    <w:tmpl w:val="F08EFFC0"/>
    <w:lvl w:ilvl="0" w:tplc="9ABE196A">
      <w:start w:val="2"/>
      <w:numFmt w:val="decimal"/>
      <w:lvlText w:val="%1."/>
      <w:lvlJc w:val="left"/>
      <w:pPr>
        <w:ind w:left="360" w:hanging="360"/>
      </w:pPr>
      <w:rPr>
        <w:rFonts w:hint="default"/>
      </w:rPr>
    </w:lvl>
    <w:lvl w:ilvl="1" w:tplc="9ABE19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E94529"/>
    <w:multiLevelType w:val="hybridMultilevel"/>
    <w:tmpl w:val="CFE2AEDE"/>
    <w:lvl w:ilvl="0" w:tplc="B22A6ABE">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544691"/>
    <w:multiLevelType w:val="hybridMultilevel"/>
    <w:tmpl w:val="C1B035AE"/>
    <w:lvl w:ilvl="0" w:tplc="7FEAB5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E614FB"/>
    <w:multiLevelType w:val="hybridMultilevel"/>
    <w:tmpl w:val="456CCF48"/>
    <w:lvl w:ilvl="0" w:tplc="F06279F0">
      <w:start w:val="1"/>
      <w:numFmt w:val="decimal"/>
      <w:lvlText w:val="%1."/>
      <w:lvlJc w:val="left"/>
      <w:pPr>
        <w:ind w:left="792" w:firstLine="108"/>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336FB0"/>
    <w:multiLevelType w:val="hybridMultilevel"/>
    <w:tmpl w:val="ED8E0E0A"/>
    <w:lvl w:ilvl="0" w:tplc="00BEED4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378DE"/>
    <w:multiLevelType w:val="hybridMultilevel"/>
    <w:tmpl w:val="78FCC2F0"/>
    <w:lvl w:ilvl="0" w:tplc="BABEB410">
      <w:start w:val="2"/>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9213216"/>
    <w:multiLevelType w:val="hybridMultilevel"/>
    <w:tmpl w:val="7A4C46D6"/>
    <w:lvl w:ilvl="0" w:tplc="11D6BB08">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A318A9"/>
    <w:multiLevelType w:val="hybridMultilevel"/>
    <w:tmpl w:val="12C8CFF4"/>
    <w:lvl w:ilvl="0" w:tplc="248ECE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0D539C3"/>
    <w:multiLevelType w:val="hybridMultilevel"/>
    <w:tmpl w:val="81226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7D78F1"/>
    <w:multiLevelType w:val="hybridMultilevel"/>
    <w:tmpl w:val="EE6EAACE"/>
    <w:lvl w:ilvl="0" w:tplc="BF6C1742">
      <w:start w:val="6"/>
      <w:numFmt w:val="decimal"/>
      <w:lvlText w:val="%1."/>
      <w:lvlJc w:val="left"/>
      <w:pPr>
        <w:tabs>
          <w:tab w:val="num" w:pos="360"/>
        </w:tabs>
        <w:ind w:left="72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376" w:hanging="360"/>
      </w:pPr>
    </w:lvl>
    <w:lvl w:ilvl="2" w:tplc="0409001B" w:tentative="1">
      <w:start w:val="1"/>
      <w:numFmt w:val="lowerRoman"/>
      <w:lvlText w:val="%3."/>
      <w:lvlJc w:val="right"/>
      <w:pPr>
        <w:ind w:left="1096" w:hanging="180"/>
      </w:pPr>
    </w:lvl>
    <w:lvl w:ilvl="3" w:tplc="0409000F" w:tentative="1">
      <w:start w:val="1"/>
      <w:numFmt w:val="decimal"/>
      <w:lvlText w:val="%4."/>
      <w:lvlJc w:val="left"/>
      <w:pPr>
        <w:ind w:left="1816" w:hanging="360"/>
      </w:pPr>
    </w:lvl>
    <w:lvl w:ilvl="4" w:tplc="04090019" w:tentative="1">
      <w:start w:val="1"/>
      <w:numFmt w:val="lowerLetter"/>
      <w:lvlText w:val="%5."/>
      <w:lvlJc w:val="left"/>
      <w:pPr>
        <w:ind w:left="2536" w:hanging="360"/>
      </w:pPr>
    </w:lvl>
    <w:lvl w:ilvl="5" w:tplc="0409001B" w:tentative="1">
      <w:start w:val="1"/>
      <w:numFmt w:val="lowerRoman"/>
      <w:lvlText w:val="%6."/>
      <w:lvlJc w:val="right"/>
      <w:pPr>
        <w:ind w:left="3256" w:hanging="180"/>
      </w:pPr>
    </w:lvl>
    <w:lvl w:ilvl="6" w:tplc="0409000F" w:tentative="1">
      <w:start w:val="1"/>
      <w:numFmt w:val="decimal"/>
      <w:lvlText w:val="%7."/>
      <w:lvlJc w:val="left"/>
      <w:pPr>
        <w:ind w:left="3976" w:hanging="360"/>
      </w:pPr>
    </w:lvl>
    <w:lvl w:ilvl="7" w:tplc="04090019" w:tentative="1">
      <w:start w:val="1"/>
      <w:numFmt w:val="lowerLetter"/>
      <w:lvlText w:val="%8."/>
      <w:lvlJc w:val="left"/>
      <w:pPr>
        <w:ind w:left="4696" w:hanging="360"/>
      </w:pPr>
    </w:lvl>
    <w:lvl w:ilvl="8" w:tplc="0409001B" w:tentative="1">
      <w:start w:val="1"/>
      <w:numFmt w:val="lowerRoman"/>
      <w:lvlText w:val="%9."/>
      <w:lvlJc w:val="right"/>
      <w:pPr>
        <w:ind w:left="5416" w:hanging="180"/>
      </w:pPr>
    </w:lvl>
  </w:abstractNum>
  <w:abstractNum w:abstractNumId="33" w15:restartNumberingAfterBreak="0">
    <w:nsid w:val="603A6289"/>
    <w:multiLevelType w:val="hybridMultilevel"/>
    <w:tmpl w:val="DF32444E"/>
    <w:lvl w:ilvl="0" w:tplc="B694BC7C">
      <w:start w:val="1"/>
      <w:numFmt w:val="decimal"/>
      <w:lvlText w:val="%1."/>
      <w:lvlJc w:val="left"/>
      <w:pPr>
        <w:ind w:left="171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4" w15:restartNumberingAfterBreak="0">
    <w:nsid w:val="60531407"/>
    <w:multiLevelType w:val="hybridMultilevel"/>
    <w:tmpl w:val="C7D4CE1C"/>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1CF7BCF"/>
    <w:multiLevelType w:val="hybridMultilevel"/>
    <w:tmpl w:val="19F08EE2"/>
    <w:lvl w:ilvl="0" w:tplc="BED0B9B8">
      <w:start w:val="1"/>
      <w:numFmt w:val="upperRoman"/>
      <w:pStyle w:val="ActivityNumbers"/>
      <w:lvlText w:val="%1."/>
      <w:lvlJc w:val="left"/>
      <w:pPr>
        <w:ind w:left="360" w:hanging="360"/>
      </w:pPr>
      <w:rPr>
        <w:rFonts w:hint="default"/>
      </w:rPr>
    </w:lvl>
    <w:lvl w:ilvl="1" w:tplc="04090019" w:tentative="1">
      <w:start w:val="1"/>
      <w:numFmt w:val="lowerLetter"/>
      <w:lvlText w:val="%2."/>
      <w:lvlJc w:val="left"/>
      <w:pPr>
        <w:ind w:left="1080" w:hanging="360"/>
      </w:pPr>
    </w:lvl>
    <w:lvl w:ilvl="2" w:tplc="239222A2">
      <w:start w:val="1"/>
      <w:numFmt w:val="lowerLetter"/>
      <w:lvlText w:val="%3."/>
      <w:lvlJc w:val="left"/>
      <w:pPr>
        <w:ind w:left="1800" w:hanging="180"/>
      </w:pPr>
      <w:rPr>
        <w:rFonts w:ascii="Arial" w:hAnsi="Arial" w:cs="Times New Roman" w:hint="default"/>
        <w:b w:val="0"/>
        <w:bCs w:val="0"/>
        <w:i w:val="0"/>
        <w:iCs w:val="0"/>
        <w:strike w:val="0"/>
        <w:color w:val="000000"/>
        <w:sz w:val="24"/>
        <w:szCs w:val="20"/>
        <w:u w:val="non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F94E48"/>
    <w:multiLevelType w:val="hybridMultilevel"/>
    <w:tmpl w:val="2AC4EC04"/>
    <w:lvl w:ilvl="0" w:tplc="C3BC853E">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7" w15:restartNumberingAfterBreak="0">
    <w:nsid w:val="66F64563"/>
    <w:multiLevelType w:val="hybridMultilevel"/>
    <w:tmpl w:val="5EA40F38"/>
    <w:lvl w:ilvl="0" w:tplc="5BAA20B0">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8" w15:restartNumberingAfterBreak="0">
    <w:nsid w:val="696C0F3B"/>
    <w:multiLevelType w:val="hybridMultilevel"/>
    <w:tmpl w:val="3C026DDE"/>
    <w:lvl w:ilvl="0" w:tplc="D4D6B8E6">
      <w:start w:val="3"/>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AA3C3E"/>
    <w:multiLevelType w:val="hybridMultilevel"/>
    <w:tmpl w:val="8A90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931C6E"/>
    <w:multiLevelType w:val="hybridMultilevel"/>
    <w:tmpl w:val="C6809070"/>
    <w:lvl w:ilvl="0" w:tplc="BD723EDA">
      <w:start w:val="1"/>
      <w:numFmt w:val="decimal"/>
      <w:lvlText w:val="%1."/>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4C5751C"/>
    <w:multiLevelType w:val="hybridMultilevel"/>
    <w:tmpl w:val="FC2A99A4"/>
    <w:lvl w:ilvl="0" w:tplc="1550180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CC2C49"/>
    <w:multiLevelType w:val="hybridMultilevel"/>
    <w:tmpl w:val="588C458C"/>
    <w:lvl w:ilvl="0" w:tplc="98987842">
      <w:start w:val="5"/>
      <w:numFmt w:val="decimal"/>
      <w:lvlText w:val="%1."/>
      <w:lvlJc w:val="left"/>
      <w:pPr>
        <w:tabs>
          <w:tab w:val="num" w:pos="360"/>
        </w:tabs>
        <w:ind w:left="36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0" w:hanging="360"/>
      </w:pPr>
    </w:lvl>
    <w:lvl w:ilvl="2" w:tplc="F06279F0">
      <w:start w:val="1"/>
      <w:numFmt w:val="decimal"/>
      <w:lvlText w:val="%3."/>
      <w:lvlJc w:val="left"/>
      <w:pPr>
        <w:ind w:left="432" w:firstLine="108"/>
      </w:pPr>
      <w:rPr>
        <w:rFonts w:ascii="Arial" w:hAnsi="Arial" w:cs="Times New Roman" w:hint="default"/>
        <w:b w:val="0"/>
        <w:bCs w:val="0"/>
        <w:i w:val="0"/>
        <w:iCs w:val="0"/>
        <w:strike w:val="0"/>
        <w:color w:val="000000"/>
        <w:sz w:val="24"/>
        <w:szCs w:val="20"/>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5" w15:restartNumberingAfterBreak="0">
    <w:nsid w:val="79AB74BD"/>
    <w:multiLevelType w:val="hybridMultilevel"/>
    <w:tmpl w:val="6E88B5F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6" w15:restartNumberingAfterBreak="0">
    <w:nsid w:val="7AE275C6"/>
    <w:multiLevelType w:val="hybridMultilevel"/>
    <w:tmpl w:val="F8EC2046"/>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3"/>
  </w:num>
  <w:num w:numId="2">
    <w:abstractNumId w:val="28"/>
  </w:num>
  <w:num w:numId="3">
    <w:abstractNumId w:val="28"/>
  </w:num>
  <w:num w:numId="4">
    <w:abstractNumId w:val="4"/>
  </w:num>
  <w:num w:numId="5">
    <w:abstractNumId w:val="25"/>
  </w:num>
  <w:num w:numId="6">
    <w:abstractNumId w:val="1"/>
  </w:num>
  <w:num w:numId="7">
    <w:abstractNumId w:val="26"/>
  </w:num>
  <w:num w:numId="8">
    <w:abstractNumId w:val="27"/>
  </w:num>
  <w:num w:numId="9">
    <w:abstractNumId w:val="6"/>
  </w:num>
  <w:num w:numId="10">
    <w:abstractNumId w:val="41"/>
  </w:num>
  <w:num w:numId="11">
    <w:abstractNumId w:val="36"/>
  </w:num>
  <w:num w:numId="12">
    <w:abstractNumId w:val="15"/>
  </w:num>
  <w:num w:numId="13">
    <w:abstractNumId w:val="0"/>
  </w:num>
  <w:num w:numId="14">
    <w:abstractNumId w:val="3"/>
  </w:num>
  <w:num w:numId="15">
    <w:abstractNumId w:val="0"/>
  </w:num>
  <w:num w:numId="16">
    <w:abstractNumId w:val="19"/>
  </w:num>
  <w:num w:numId="17">
    <w:abstractNumId w:val="10"/>
  </w:num>
  <w:num w:numId="18">
    <w:abstractNumId w:val="36"/>
    <w:lvlOverride w:ilvl="0">
      <w:startOverride w:val="1"/>
    </w:lvlOverride>
  </w:num>
  <w:num w:numId="19">
    <w:abstractNumId w:val="36"/>
    <w:lvlOverride w:ilvl="0">
      <w:startOverride w:val="1"/>
    </w:lvlOverride>
  </w:num>
  <w:num w:numId="20">
    <w:abstractNumId w:val="18"/>
  </w:num>
  <w:num w:numId="21">
    <w:abstractNumId w:val="2"/>
  </w:num>
  <w:num w:numId="22">
    <w:abstractNumId w:val="36"/>
  </w:num>
  <w:num w:numId="23">
    <w:abstractNumId w:val="36"/>
    <w:lvlOverride w:ilvl="0">
      <w:startOverride w:val="1"/>
    </w:lvlOverride>
  </w:num>
  <w:num w:numId="24">
    <w:abstractNumId w:val="2"/>
  </w:num>
  <w:num w:numId="25">
    <w:abstractNumId w:val="36"/>
    <w:lvlOverride w:ilvl="0">
      <w:startOverride w:val="1"/>
    </w:lvlOverride>
  </w:num>
  <w:num w:numId="26">
    <w:abstractNumId w:val="36"/>
    <w:lvlOverride w:ilvl="0">
      <w:startOverride w:val="1"/>
    </w:lvlOverride>
  </w:num>
  <w:num w:numId="27">
    <w:abstractNumId w:val="36"/>
    <w:lvlOverride w:ilvl="0">
      <w:startOverride w:val="1"/>
    </w:lvlOverride>
  </w:num>
  <w:num w:numId="28">
    <w:abstractNumId w:val="36"/>
    <w:lvlOverride w:ilvl="0">
      <w:startOverride w:val="1"/>
    </w:lvlOverride>
  </w:num>
  <w:num w:numId="29">
    <w:abstractNumId w:val="36"/>
    <w:lvlOverride w:ilvl="0">
      <w:startOverride w:val="1"/>
    </w:lvlOverride>
  </w:num>
  <w:num w:numId="30">
    <w:abstractNumId w:val="36"/>
    <w:lvlOverride w:ilvl="0">
      <w:startOverride w:val="1"/>
    </w:lvlOverride>
  </w:num>
  <w:num w:numId="31">
    <w:abstractNumId w:val="36"/>
    <w:lvlOverride w:ilvl="0">
      <w:startOverride w:val="1"/>
    </w:lvlOverride>
  </w:num>
  <w:num w:numId="32">
    <w:abstractNumId w:val="36"/>
    <w:lvlOverride w:ilvl="0">
      <w:startOverride w:val="1"/>
    </w:lvlOverride>
  </w:num>
  <w:num w:numId="33">
    <w:abstractNumId w:val="36"/>
    <w:lvlOverride w:ilvl="0">
      <w:startOverride w:val="1"/>
    </w:lvlOverride>
  </w:num>
  <w:num w:numId="34">
    <w:abstractNumId w:val="36"/>
    <w:lvlOverride w:ilvl="0">
      <w:startOverride w:val="1"/>
    </w:lvlOverride>
  </w:num>
  <w:num w:numId="35">
    <w:abstractNumId w:val="36"/>
    <w:lvlOverride w:ilvl="0">
      <w:startOverride w:val="1"/>
    </w:lvlOverride>
  </w:num>
  <w:num w:numId="36">
    <w:abstractNumId w:val="36"/>
    <w:lvlOverride w:ilvl="0">
      <w:startOverride w:val="1"/>
    </w:lvlOverride>
  </w:num>
  <w:num w:numId="37">
    <w:abstractNumId w:val="36"/>
    <w:lvlOverride w:ilvl="0">
      <w:startOverride w:val="1"/>
    </w:lvlOverride>
  </w:num>
  <w:num w:numId="38">
    <w:abstractNumId w:val="36"/>
    <w:lvlOverride w:ilvl="0">
      <w:startOverride w:val="1"/>
    </w:lvlOverride>
  </w:num>
  <w:num w:numId="39">
    <w:abstractNumId w:val="36"/>
    <w:lvlOverride w:ilvl="0">
      <w:startOverride w:val="1"/>
    </w:lvlOverride>
  </w:num>
  <w:num w:numId="40">
    <w:abstractNumId w:val="36"/>
    <w:lvlOverride w:ilvl="0">
      <w:startOverride w:val="1"/>
    </w:lvlOverride>
  </w:num>
  <w:num w:numId="41">
    <w:abstractNumId w:val="36"/>
    <w:lvlOverride w:ilvl="0">
      <w:startOverride w:val="1"/>
    </w:lvlOverride>
  </w:num>
  <w:num w:numId="42">
    <w:abstractNumId w:val="36"/>
    <w:lvlOverride w:ilvl="0">
      <w:startOverride w:val="1"/>
    </w:lvlOverride>
  </w:num>
  <w:num w:numId="43">
    <w:abstractNumId w:val="2"/>
  </w:num>
  <w:num w:numId="44">
    <w:abstractNumId w:val="2"/>
  </w:num>
  <w:num w:numId="45">
    <w:abstractNumId w:val="5"/>
  </w:num>
  <w:num w:numId="46">
    <w:abstractNumId w:val="36"/>
    <w:lvlOverride w:ilvl="0">
      <w:startOverride w:val="1"/>
    </w:lvlOverride>
  </w:num>
  <w:num w:numId="47">
    <w:abstractNumId w:val="7"/>
  </w:num>
  <w:num w:numId="48">
    <w:abstractNumId w:val="31"/>
  </w:num>
  <w:num w:numId="49">
    <w:abstractNumId w:val="36"/>
  </w:num>
  <w:num w:numId="50">
    <w:abstractNumId w:val="36"/>
    <w:lvlOverride w:ilvl="0">
      <w:startOverride w:val="1"/>
    </w:lvlOverride>
  </w:num>
  <w:num w:numId="51">
    <w:abstractNumId w:val="38"/>
  </w:num>
  <w:num w:numId="52">
    <w:abstractNumId w:val="44"/>
  </w:num>
  <w:num w:numId="53">
    <w:abstractNumId w:val="36"/>
    <w:lvlOverride w:ilvl="0">
      <w:startOverride w:val="6"/>
    </w:lvlOverride>
  </w:num>
  <w:num w:numId="54">
    <w:abstractNumId w:val="36"/>
  </w:num>
  <w:num w:numId="55">
    <w:abstractNumId w:val="12"/>
  </w:num>
  <w:num w:numId="56">
    <w:abstractNumId w:val="24"/>
  </w:num>
  <w:num w:numId="57">
    <w:abstractNumId w:val="30"/>
  </w:num>
  <w:num w:numId="58">
    <w:abstractNumId w:val="36"/>
  </w:num>
  <w:num w:numId="59">
    <w:abstractNumId w:val="36"/>
    <w:lvlOverride w:ilvl="0">
      <w:startOverride w:val="2"/>
    </w:lvlOverride>
  </w:num>
  <w:num w:numId="60">
    <w:abstractNumId w:val="36"/>
  </w:num>
  <w:num w:numId="61">
    <w:abstractNumId w:val="36"/>
    <w:lvlOverride w:ilvl="0">
      <w:startOverride w:val="2"/>
    </w:lvlOverride>
  </w:num>
  <w:num w:numId="62">
    <w:abstractNumId w:val="36"/>
  </w:num>
  <w:num w:numId="63">
    <w:abstractNumId w:val="36"/>
    <w:lvlOverride w:ilvl="0">
      <w:startOverride w:val="2"/>
    </w:lvlOverride>
  </w:num>
  <w:num w:numId="64">
    <w:abstractNumId w:val="30"/>
    <w:lvlOverride w:ilvl="0">
      <w:startOverride w:val="1"/>
    </w:lvlOverride>
  </w:num>
  <w:num w:numId="65">
    <w:abstractNumId w:val="36"/>
  </w:num>
  <w:num w:numId="66">
    <w:abstractNumId w:val="36"/>
    <w:lvlOverride w:ilvl="0">
      <w:startOverride w:val="1"/>
    </w:lvlOverride>
  </w:num>
  <w:num w:numId="67">
    <w:abstractNumId w:val="39"/>
  </w:num>
  <w:num w:numId="68">
    <w:abstractNumId w:val="36"/>
  </w:num>
  <w:num w:numId="69">
    <w:abstractNumId w:val="34"/>
  </w:num>
  <w:num w:numId="70">
    <w:abstractNumId w:val="22"/>
  </w:num>
  <w:num w:numId="71">
    <w:abstractNumId w:val="11"/>
  </w:num>
  <w:num w:numId="72">
    <w:abstractNumId w:val="29"/>
  </w:num>
  <w:num w:numId="73">
    <w:abstractNumId w:val="42"/>
  </w:num>
  <w:num w:numId="74">
    <w:abstractNumId w:val="21"/>
  </w:num>
  <w:num w:numId="75">
    <w:abstractNumId w:val="45"/>
  </w:num>
  <w:num w:numId="76">
    <w:abstractNumId w:val="17"/>
  </w:num>
  <w:num w:numId="77">
    <w:abstractNumId w:val="23"/>
  </w:num>
  <w:num w:numId="78">
    <w:abstractNumId w:val="9"/>
  </w:num>
  <w:num w:numId="79">
    <w:abstractNumId w:val="16"/>
  </w:num>
  <w:num w:numId="80">
    <w:abstractNumId w:val="33"/>
  </w:num>
  <w:num w:numId="81">
    <w:abstractNumId w:val="37"/>
  </w:num>
  <w:num w:numId="82">
    <w:abstractNumId w:val="35"/>
  </w:num>
  <w:num w:numId="83">
    <w:abstractNumId w:val="40"/>
  </w:num>
  <w:num w:numId="84">
    <w:abstractNumId w:val="13"/>
  </w:num>
  <w:num w:numId="85">
    <w:abstractNumId w:val="35"/>
    <w:lvlOverride w:ilvl="0">
      <w:startOverride w:val="8"/>
    </w:lvlOverride>
  </w:num>
  <w:num w:numId="86">
    <w:abstractNumId w:val="8"/>
  </w:num>
  <w:num w:numId="87">
    <w:abstractNumId w:val="46"/>
  </w:num>
  <w:num w:numId="88">
    <w:abstractNumId w:val="14"/>
  </w:num>
  <w:num w:numId="89">
    <w:abstractNumId w:val="20"/>
  </w:num>
  <w:num w:numId="90">
    <w:abstractNumId w:val="3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06CAB"/>
    <w:rsid w:val="000229BF"/>
    <w:rsid w:val="00022D14"/>
    <w:rsid w:val="0003073B"/>
    <w:rsid w:val="000424DD"/>
    <w:rsid w:val="000534F8"/>
    <w:rsid w:val="00057297"/>
    <w:rsid w:val="00065590"/>
    <w:rsid w:val="00073710"/>
    <w:rsid w:val="00081071"/>
    <w:rsid w:val="00096540"/>
    <w:rsid w:val="000979BD"/>
    <w:rsid w:val="000A30FC"/>
    <w:rsid w:val="000B1E9E"/>
    <w:rsid w:val="000B2C6F"/>
    <w:rsid w:val="000B2CDD"/>
    <w:rsid w:val="000C2566"/>
    <w:rsid w:val="000C2C78"/>
    <w:rsid w:val="000D13F9"/>
    <w:rsid w:val="000D44E8"/>
    <w:rsid w:val="000D4766"/>
    <w:rsid w:val="000D49EB"/>
    <w:rsid w:val="000E0D4E"/>
    <w:rsid w:val="000E19BF"/>
    <w:rsid w:val="000E312D"/>
    <w:rsid w:val="000E5011"/>
    <w:rsid w:val="00106177"/>
    <w:rsid w:val="00110A4D"/>
    <w:rsid w:val="0011293F"/>
    <w:rsid w:val="00125767"/>
    <w:rsid w:val="00130E4C"/>
    <w:rsid w:val="0014538A"/>
    <w:rsid w:val="00150EA6"/>
    <w:rsid w:val="00173D20"/>
    <w:rsid w:val="001778F4"/>
    <w:rsid w:val="001812E5"/>
    <w:rsid w:val="0018475D"/>
    <w:rsid w:val="001A45BC"/>
    <w:rsid w:val="001A7A75"/>
    <w:rsid w:val="001C078D"/>
    <w:rsid w:val="001C2533"/>
    <w:rsid w:val="001D12CA"/>
    <w:rsid w:val="001E3B79"/>
    <w:rsid w:val="001F12A7"/>
    <w:rsid w:val="001F65D9"/>
    <w:rsid w:val="00200A38"/>
    <w:rsid w:val="00214EFE"/>
    <w:rsid w:val="00236268"/>
    <w:rsid w:val="00242BEF"/>
    <w:rsid w:val="002438E9"/>
    <w:rsid w:val="0024594D"/>
    <w:rsid w:val="00251988"/>
    <w:rsid w:val="00256414"/>
    <w:rsid w:val="00257DED"/>
    <w:rsid w:val="00261CC9"/>
    <w:rsid w:val="00264B28"/>
    <w:rsid w:val="002665DA"/>
    <w:rsid w:val="002678BF"/>
    <w:rsid w:val="0027706A"/>
    <w:rsid w:val="002875F9"/>
    <w:rsid w:val="00292F3A"/>
    <w:rsid w:val="002B114E"/>
    <w:rsid w:val="002C086D"/>
    <w:rsid w:val="002C6CC2"/>
    <w:rsid w:val="002D0753"/>
    <w:rsid w:val="002D34CD"/>
    <w:rsid w:val="002E10D8"/>
    <w:rsid w:val="002E18BC"/>
    <w:rsid w:val="002E2E15"/>
    <w:rsid w:val="002E5FF1"/>
    <w:rsid w:val="002E7AB0"/>
    <w:rsid w:val="002F5F4C"/>
    <w:rsid w:val="002F7401"/>
    <w:rsid w:val="003055A2"/>
    <w:rsid w:val="00305BF7"/>
    <w:rsid w:val="00316629"/>
    <w:rsid w:val="0031789F"/>
    <w:rsid w:val="0032170F"/>
    <w:rsid w:val="0033750E"/>
    <w:rsid w:val="003418F5"/>
    <w:rsid w:val="00344E99"/>
    <w:rsid w:val="00356622"/>
    <w:rsid w:val="00381CED"/>
    <w:rsid w:val="00381D83"/>
    <w:rsid w:val="00385688"/>
    <w:rsid w:val="003A06E6"/>
    <w:rsid w:val="003B302B"/>
    <w:rsid w:val="003B6CE4"/>
    <w:rsid w:val="003C019B"/>
    <w:rsid w:val="003E06FE"/>
    <w:rsid w:val="003E15FD"/>
    <w:rsid w:val="003F4009"/>
    <w:rsid w:val="003F759F"/>
    <w:rsid w:val="0040059F"/>
    <w:rsid w:val="0040406D"/>
    <w:rsid w:val="00415E58"/>
    <w:rsid w:val="004264F7"/>
    <w:rsid w:val="00427450"/>
    <w:rsid w:val="00434020"/>
    <w:rsid w:val="00437AB4"/>
    <w:rsid w:val="00453B90"/>
    <w:rsid w:val="00461BF4"/>
    <w:rsid w:val="0046349A"/>
    <w:rsid w:val="00463D09"/>
    <w:rsid w:val="00464043"/>
    <w:rsid w:val="00474A4E"/>
    <w:rsid w:val="00485F78"/>
    <w:rsid w:val="004870C2"/>
    <w:rsid w:val="004D08B5"/>
    <w:rsid w:val="004D6BF0"/>
    <w:rsid w:val="004E52BB"/>
    <w:rsid w:val="004E629A"/>
    <w:rsid w:val="004E7EBE"/>
    <w:rsid w:val="00513A61"/>
    <w:rsid w:val="00522C69"/>
    <w:rsid w:val="00523786"/>
    <w:rsid w:val="0056347A"/>
    <w:rsid w:val="00564E25"/>
    <w:rsid w:val="00566F68"/>
    <w:rsid w:val="00574BAC"/>
    <w:rsid w:val="00587350"/>
    <w:rsid w:val="005B1D18"/>
    <w:rsid w:val="005C0246"/>
    <w:rsid w:val="005C06DD"/>
    <w:rsid w:val="005C0C9A"/>
    <w:rsid w:val="005C1037"/>
    <w:rsid w:val="005C3786"/>
    <w:rsid w:val="005D44B0"/>
    <w:rsid w:val="005D4CEC"/>
    <w:rsid w:val="005E71A4"/>
    <w:rsid w:val="005F250B"/>
    <w:rsid w:val="005F4A07"/>
    <w:rsid w:val="005F79FD"/>
    <w:rsid w:val="00603AF9"/>
    <w:rsid w:val="00604462"/>
    <w:rsid w:val="00606FEF"/>
    <w:rsid w:val="006242C4"/>
    <w:rsid w:val="0062531A"/>
    <w:rsid w:val="00626D44"/>
    <w:rsid w:val="00643D59"/>
    <w:rsid w:val="00650703"/>
    <w:rsid w:val="00651999"/>
    <w:rsid w:val="006556CB"/>
    <w:rsid w:val="00666EFE"/>
    <w:rsid w:val="0067234F"/>
    <w:rsid w:val="00692D71"/>
    <w:rsid w:val="006945A9"/>
    <w:rsid w:val="006A3363"/>
    <w:rsid w:val="006A4588"/>
    <w:rsid w:val="006A7460"/>
    <w:rsid w:val="006B14FD"/>
    <w:rsid w:val="006D48F0"/>
    <w:rsid w:val="006D7B11"/>
    <w:rsid w:val="006E0FBA"/>
    <w:rsid w:val="006E4B44"/>
    <w:rsid w:val="006E5A6A"/>
    <w:rsid w:val="006F741E"/>
    <w:rsid w:val="006F7A31"/>
    <w:rsid w:val="00702AD5"/>
    <w:rsid w:val="00707B3C"/>
    <w:rsid w:val="007152A4"/>
    <w:rsid w:val="0072101B"/>
    <w:rsid w:val="007256C4"/>
    <w:rsid w:val="00743E3D"/>
    <w:rsid w:val="0075180A"/>
    <w:rsid w:val="0076559E"/>
    <w:rsid w:val="00765FEC"/>
    <w:rsid w:val="00771119"/>
    <w:rsid w:val="00771AE2"/>
    <w:rsid w:val="00771C46"/>
    <w:rsid w:val="00774273"/>
    <w:rsid w:val="00781456"/>
    <w:rsid w:val="00782946"/>
    <w:rsid w:val="00783598"/>
    <w:rsid w:val="00795006"/>
    <w:rsid w:val="007A683C"/>
    <w:rsid w:val="007B3AA5"/>
    <w:rsid w:val="007B6D06"/>
    <w:rsid w:val="007B74F9"/>
    <w:rsid w:val="007C2B06"/>
    <w:rsid w:val="007C4A65"/>
    <w:rsid w:val="007C67B7"/>
    <w:rsid w:val="007D623D"/>
    <w:rsid w:val="007E253D"/>
    <w:rsid w:val="007E5A67"/>
    <w:rsid w:val="007E5F9C"/>
    <w:rsid w:val="008009BF"/>
    <w:rsid w:val="00804FF2"/>
    <w:rsid w:val="008179A9"/>
    <w:rsid w:val="0083020A"/>
    <w:rsid w:val="00832625"/>
    <w:rsid w:val="00853357"/>
    <w:rsid w:val="00857B11"/>
    <w:rsid w:val="008626B5"/>
    <w:rsid w:val="00866640"/>
    <w:rsid w:val="00866C6F"/>
    <w:rsid w:val="008703C3"/>
    <w:rsid w:val="00872CC6"/>
    <w:rsid w:val="00874E6E"/>
    <w:rsid w:val="00882BEC"/>
    <w:rsid w:val="008A0941"/>
    <w:rsid w:val="008A5910"/>
    <w:rsid w:val="008B3D28"/>
    <w:rsid w:val="008B475C"/>
    <w:rsid w:val="008B58E3"/>
    <w:rsid w:val="008B69D1"/>
    <w:rsid w:val="008B76BC"/>
    <w:rsid w:val="008C2A9F"/>
    <w:rsid w:val="008D1CDD"/>
    <w:rsid w:val="008E30A4"/>
    <w:rsid w:val="00901FB8"/>
    <w:rsid w:val="00915E92"/>
    <w:rsid w:val="00921C9F"/>
    <w:rsid w:val="00926A35"/>
    <w:rsid w:val="009318E9"/>
    <w:rsid w:val="009371B8"/>
    <w:rsid w:val="00943148"/>
    <w:rsid w:val="009479A4"/>
    <w:rsid w:val="009506FC"/>
    <w:rsid w:val="00970093"/>
    <w:rsid w:val="009737C7"/>
    <w:rsid w:val="009806CA"/>
    <w:rsid w:val="00983AE9"/>
    <w:rsid w:val="00986626"/>
    <w:rsid w:val="009912E4"/>
    <w:rsid w:val="009A508B"/>
    <w:rsid w:val="009B483D"/>
    <w:rsid w:val="009C0A1C"/>
    <w:rsid w:val="009C12C5"/>
    <w:rsid w:val="009C371B"/>
    <w:rsid w:val="009D5AFC"/>
    <w:rsid w:val="009E5B33"/>
    <w:rsid w:val="00A047D9"/>
    <w:rsid w:val="00A052DC"/>
    <w:rsid w:val="00A059F8"/>
    <w:rsid w:val="00A252EE"/>
    <w:rsid w:val="00A3170C"/>
    <w:rsid w:val="00A37C63"/>
    <w:rsid w:val="00A50817"/>
    <w:rsid w:val="00A51DB9"/>
    <w:rsid w:val="00A536B4"/>
    <w:rsid w:val="00A5385E"/>
    <w:rsid w:val="00A66682"/>
    <w:rsid w:val="00A66BCE"/>
    <w:rsid w:val="00A807BC"/>
    <w:rsid w:val="00A80B5C"/>
    <w:rsid w:val="00A81685"/>
    <w:rsid w:val="00A84917"/>
    <w:rsid w:val="00A85356"/>
    <w:rsid w:val="00A85A2B"/>
    <w:rsid w:val="00A86A41"/>
    <w:rsid w:val="00A95D35"/>
    <w:rsid w:val="00AA1811"/>
    <w:rsid w:val="00AB5914"/>
    <w:rsid w:val="00AB5EBD"/>
    <w:rsid w:val="00AB7DFF"/>
    <w:rsid w:val="00AC300F"/>
    <w:rsid w:val="00AC489E"/>
    <w:rsid w:val="00AD4DD0"/>
    <w:rsid w:val="00AD55B6"/>
    <w:rsid w:val="00AE067C"/>
    <w:rsid w:val="00AE3B4E"/>
    <w:rsid w:val="00AE7B75"/>
    <w:rsid w:val="00AF69C6"/>
    <w:rsid w:val="00B003A2"/>
    <w:rsid w:val="00B129E3"/>
    <w:rsid w:val="00B14704"/>
    <w:rsid w:val="00B22AA4"/>
    <w:rsid w:val="00B24466"/>
    <w:rsid w:val="00B3698E"/>
    <w:rsid w:val="00B461BD"/>
    <w:rsid w:val="00B462B1"/>
    <w:rsid w:val="00B56F9E"/>
    <w:rsid w:val="00B60CBE"/>
    <w:rsid w:val="00B673E0"/>
    <w:rsid w:val="00B70946"/>
    <w:rsid w:val="00B865DB"/>
    <w:rsid w:val="00B90D3A"/>
    <w:rsid w:val="00BB2487"/>
    <w:rsid w:val="00BB2EB3"/>
    <w:rsid w:val="00BE1603"/>
    <w:rsid w:val="00BF1706"/>
    <w:rsid w:val="00BF5DC2"/>
    <w:rsid w:val="00BF5FDD"/>
    <w:rsid w:val="00C026A4"/>
    <w:rsid w:val="00C029B8"/>
    <w:rsid w:val="00C07243"/>
    <w:rsid w:val="00C212A4"/>
    <w:rsid w:val="00C62238"/>
    <w:rsid w:val="00C83CC9"/>
    <w:rsid w:val="00C8668B"/>
    <w:rsid w:val="00C94953"/>
    <w:rsid w:val="00CA3DBE"/>
    <w:rsid w:val="00CA5EC0"/>
    <w:rsid w:val="00CA752E"/>
    <w:rsid w:val="00CB4100"/>
    <w:rsid w:val="00CD2C0A"/>
    <w:rsid w:val="00CE0C54"/>
    <w:rsid w:val="00CE35EF"/>
    <w:rsid w:val="00CE4F9F"/>
    <w:rsid w:val="00CE7865"/>
    <w:rsid w:val="00CF403D"/>
    <w:rsid w:val="00D06F3A"/>
    <w:rsid w:val="00D111EB"/>
    <w:rsid w:val="00D129C7"/>
    <w:rsid w:val="00D14672"/>
    <w:rsid w:val="00D245F4"/>
    <w:rsid w:val="00D31640"/>
    <w:rsid w:val="00D34D06"/>
    <w:rsid w:val="00D67B18"/>
    <w:rsid w:val="00D85E7F"/>
    <w:rsid w:val="00D91370"/>
    <w:rsid w:val="00D92795"/>
    <w:rsid w:val="00DC3F03"/>
    <w:rsid w:val="00DC5E8D"/>
    <w:rsid w:val="00DC7CEB"/>
    <w:rsid w:val="00DD3D46"/>
    <w:rsid w:val="00E03282"/>
    <w:rsid w:val="00E05208"/>
    <w:rsid w:val="00E06840"/>
    <w:rsid w:val="00E069ED"/>
    <w:rsid w:val="00E313C7"/>
    <w:rsid w:val="00E4643A"/>
    <w:rsid w:val="00E47655"/>
    <w:rsid w:val="00E513E8"/>
    <w:rsid w:val="00E529EE"/>
    <w:rsid w:val="00E61F45"/>
    <w:rsid w:val="00E6610D"/>
    <w:rsid w:val="00E665CE"/>
    <w:rsid w:val="00E91D9B"/>
    <w:rsid w:val="00E93292"/>
    <w:rsid w:val="00EA7E48"/>
    <w:rsid w:val="00EB14D9"/>
    <w:rsid w:val="00EB3CDE"/>
    <w:rsid w:val="00EC3B7A"/>
    <w:rsid w:val="00EC5D7F"/>
    <w:rsid w:val="00ED0775"/>
    <w:rsid w:val="00ED38A0"/>
    <w:rsid w:val="00ED6FE2"/>
    <w:rsid w:val="00EE06C5"/>
    <w:rsid w:val="00EE36A9"/>
    <w:rsid w:val="00EE76D4"/>
    <w:rsid w:val="00EF74E9"/>
    <w:rsid w:val="00F358FF"/>
    <w:rsid w:val="00F55203"/>
    <w:rsid w:val="00F777A9"/>
    <w:rsid w:val="00F8486B"/>
    <w:rsid w:val="00F92AD8"/>
    <w:rsid w:val="00FA1CA1"/>
    <w:rsid w:val="00FA50D0"/>
    <w:rsid w:val="00FA6A5F"/>
    <w:rsid w:val="00FC211C"/>
    <w:rsid w:val="00FC2357"/>
    <w:rsid w:val="00FC2DBB"/>
    <w:rsid w:val="00FD101C"/>
    <w:rsid w:val="00FD31BF"/>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403516-D976-4BB2-9D24-F4929BAAE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563BD-9219-4825-A705-183B4529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73</TotalTime>
  <Pages>8</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Activity 5.2b Introduction to CAD Modeling Skills Making Sketches in CAD</vt:lpstr>
    </vt:vector>
  </TitlesOfParts>
  <Company>Project Lead The Way, Inc.</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5.2b Introduction to CAD Modeling Skills Making Sketches in CAD</dc:title>
  <dc:subject>IED – Lesson 5.2</dc:subject>
  <dc:creator>PLTW</dc:creator>
  <cp:lastModifiedBy>Devin Laing</cp:lastModifiedBy>
  <cp:revision>5</cp:revision>
  <cp:lastPrinted>2013-03-20T15:04:00Z</cp:lastPrinted>
  <dcterms:created xsi:type="dcterms:W3CDTF">2015-05-20T17:51:00Z</dcterms:created>
  <dcterms:modified xsi:type="dcterms:W3CDTF">2016-10-29T17:45:00Z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